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F90F" w14:textId="77777777" w:rsidR="007412EF" w:rsidRPr="00941842" w:rsidRDefault="009B7E35">
      <w:pPr>
        <w:pStyle w:val="Kopfzeile"/>
        <w:rPr>
          <w:rFonts w:ascii="Futura Md BT" w:hAnsi="Futura Md BT"/>
          <w:b/>
          <w:bCs/>
          <w:color w:val="808080"/>
          <w:sz w:val="22"/>
          <w:szCs w:val="22"/>
        </w:rPr>
      </w:pPr>
      <w:r w:rsidRPr="00941842">
        <w:rPr>
          <w:rFonts w:ascii="Futura Md BT" w:hAnsi="Futura Md BT"/>
          <w:b/>
          <w:bCs/>
          <w:color w:val="808080"/>
          <w:sz w:val="22"/>
          <w:szCs w:val="22"/>
        </w:rPr>
        <w:t xml:space="preserve">AWO-Seniorenzentrum </w:t>
      </w:r>
    </w:p>
    <w:p w14:paraId="4F7D9F26" w14:textId="77777777" w:rsidR="00981769" w:rsidRPr="00941842" w:rsidRDefault="009B7E35">
      <w:pPr>
        <w:pStyle w:val="Kopfzeile"/>
        <w:rPr>
          <w:rFonts w:ascii="Futura Md BT" w:hAnsi="Futura Md BT"/>
          <w:b/>
          <w:bCs/>
          <w:color w:val="808080"/>
          <w:sz w:val="22"/>
          <w:szCs w:val="22"/>
        </w:rPr>
      </w:pPr>
      <w:r w:rsidRPr="00941842">
        <w:rPr>
          <w:rFonts w:ascii="Futura Md BT" w:hAnsi="Futura Md BT"/>
          <w:b/>
          <w:bCs/>
          <w:color w:val="808080"/>
          <w:sz w:val="22"/>
          <w:szCs w:val="22"/>
        </w:rPr>
        <w:t>Am Stadtpark</w:t>
      </w:r>
      <w:r w:rsidRPr="00941842">
        <w:rPr>
          <w:rFonts w:ascii="Futura Md BT" w:hAnsi="Futura Md BT"/>
          <w:b/>
          <w:bCs/>
          <w:color w:val="808080"/>
          <w:sz w:val="22"/>
          <w:szCs w:val="22"/>
        </w:rPr>
        <w:tab/>
      </w:r>
      <w:r w:rsidR="00D55985">
        <w:rPr>
          <w:rFonts w:ascii="Futura Md BT" w:hAnsi="Futura Md BT"/>
          <w:b/>
          <w:bCs/>
          <w:color w:val="808080"/>
          <w:sz w:val="22"/>
          <w:szCs w:val="22"/>
        </w:rPr>
        <w:t xml:space="preserve">   </w:t>
      </w:r>
      <w:r w:rsidRPr="00941842">
        <w:rPr>
          <w:rFonts w:ascii="Futura Md BT" w:hAnsi="Futura Md BT"/>
          <w:b/>
          <w:bCs/>
          <w:color w:val="808080"/>
          <w:sz w:val="22"/>
          <w:szCs w:val="22"/>
        </w:rPr>
        <w:t>Tel.: 07720/8306-</w:t>
      </w:r>
      <w:r w:rsidR="00D55985">
        <w:rPr>
          <w:rFonts w:ascii="Futura Md BT" w:hAnsi="Futura Md BT"/>
          <w:b/>
          <w:bCs/>
          <w:color w:val="808080"/>
          <w:sz w:val="22"/>
          <w:szCs w:val="22"/>
        </w:rPr>
        <w:t>507</w:t>
      </w:r>
      <w:r w:rsidRPr="00941842">
        <w:rPr>
          <w:rFonts w:ascii="Futura Md BT" w:hAnsi="Futura Md BT"/>
          <w:b/>
          <w:bCs/>
          <w:color w:val="808080"/>
          <w:sz w:val="22"/>
          <w:szCs w:val="22"/>
        </w:rPr>
        <w:tab/>
      </w:r>
    </w:p>
    <w:p w14:paraId="214F4175" w14:textId="77777777" w:rsidR="00981769" w:rsidRPr="00941842" w:rsidRDefault="009B7E35">
      <w:pPr>
        <w:pStyle w:val="Kopfzeile"/>
        <w:rPr>
          <w:rFonts w:ascii="Futura Md BT" w:hAnsi="Futura Md BT"/>
          <w:b/>
          <w:bCs/>
          <w:color w:val="808080"/>
          <w:sz w:val="22"/>
          <w:szCs w:val="22"/>
        </w:rPr>
      </w:pPr>
      <w:r w:rsidRPr="00941842">
        <w:rPr>
          <w:rFonts w:ascii="Futura Md BT" w:hAnsi="Futura Md BT"/>
          <w:b/>
          <w:bCs/>
          <w:color w:val="808080"/>
          <w:sz w:val="22"/>
          <w:szCs w:val="22"/>
        </w:rPr>
        <w:t>Reutlinger</w:t>
      </w:r>
      <w:r w:rsidR="00640057" w:rsidRPr="00941842">
        <w:rPr>
          <w:rFonts w:ascii="Futura Md BT" w:hAnsi="Futura Md BT"/>
          <w:b/>
          <w:bCs/>
          <w:color w:val="808080"/>
          <w:sz w:val="22"/>
          <w:szCs w:val="22"/>
        </w:rPr>
        <w:t xml:space="preserve"> Str.</w:t>
      </w:r>
      <w:r w:rsidRPr="00941842">
        <w:rPr>
          <w:rFonts w:ascii="Futura Md BT" w:hAnsi="Futura Md BT"/>
          <w:b/>
          <w:bCs/>
          <w:color w:val="808080"/>
          <w:sz w:val="22"/>
          <w:szCs w:val="22"/>
        </w:rPr>
        <w:t xml:space="preserve"> 10 </w:t>
      </w:r>
      <w:r w:rsidRPr="00941842">
        <w:rPr>
          <w:rFonts w:ascii="Futura Md BT" w:hAnsi="Futura Md BT"/>
          <w:b/>
          <w:bCs/>
          <w:color w:val="808080"/>
          <w:sz w:val="22"/>
          <w:szCs w:val="22"/>
        </w:rPr>
        <w:tab/>
        <w:t xml:space="preserve">   Fax.:07720/8306-70</w:t>
      </w:r>
      <w:r w:rsidR="00D477EC" w:rsidRPr="00941842">
        <w:rPr>
          <w:rFonts w:ascii="Futura Md BT" w:hAnsi="Futura Md BT"/>
          <w:b/>
          <w:bCs/>
          <w:color w:val="808080"/>
          <w:sz w:val="22"/>
          <w:szCs w:val="22"/>
        </w:rPr>
        <w:t>4</w:t>
      </w:r>
    </w:p>
    <w:p w14:paraId="788EF85F" w14:textId="77777777" w:rsidR="00981769" w:rsidRPr="00941842" w:rsidRDefault="009B7E35">
      <w:pPr>
        <w:pStyle w:val="tbz-Standard"/>
        <w:pBdr>
          <w:bottom w:val="single" w:sz="4" w:space="1" w:color="auto"/>
        </w:pBdr>
        <w:spacing w:after="0"/>
        <w:rPr>
          <w:rFonts w:ascii="Futura Md BT" w:hAnsi="Futura Md BT"/>
          <w:b/>
          <w:bCs/>
          <w:noProof/>
          <w:sz w:val="22"/>
          <w:szCs w:val="22"/>
        </w:rPr>
      </w:pPr>
      <w:r w:rsidRPr="00941842">
        <w:rPr>
          <w:rFonts w:ascii="Futura Md BT" w:hAnsi="Futura Md BT"/>
          <w:b/>
          <w:bCs/>
          <w:color w:val="808080"/>
          <w:sz w:val="22"/>
          <w:szCs w:val="22"/>
        </w:rPr>
        <w:t>78054 VS-Schwenninge</w:t>
      </w:r>
      <w:r w:rsidR="00D55985">
        <w:rPr>
          <w:rFonts w:ascii="Futura Md BT" w:hAnsi="Futura Md BT"/>
          <w:b/>
          <w:bCs/>
          <w:color w:val="808080"/>
          <w:sz w:val="22"/>
          <w:szCs w:val="22"/>
        </w:rPr>
        <w:t>n          E-Mail: sz-schwenningen@awo-baden.de</w:t>
      </w:r>
    </w:p>
    <w:p w14:paraId="1FDB50AC" w14:textId="77777777" w:rsidR="00981769" w:rsidRPr="00941842" w:rsidRDefault="009B7E35" w:rsidP="00941842">
      <w:pPr>
        <w:pStyle w:val="berschrift5"/>
        <w:ind w:firstLine="1191"/>
        <w:jc w:val="left"/>
        <w:rPr>
          <w:sz w:val="44"/>
          <w:szCs w:val="44"/>
        </w:rPr>
      </w:pPr>
      <w:r w:rsidRPr="00941842">
        <w:rPr>
          <w:sz w:val="44"/>
          <w:szCs w:val="44"/>
        </w:rPr>
        <w:t>Ärztlicher Fragebogen</w:t>
      </w:r>
    </w:p>
    <w:p w14:paraId="3BB28936" w14:textId="77777777" w:rsidR="00981769" w:rsidRDefault="009B7E35" w:rsidP="00941842">
      <w:pPr>
        <w:pStyle w:val="berschrift4"/>
        <w:ind w:firstLine="1191"/>
        <w:rPr>
          <w:b w:val="0"/>
          <w:sz w:val="20"/>
        </w:rPr>
      </w:pPr>
      <w:r>
        <w:rPr>
          <w:b w:val="0"/>
          <w:sz w:val="20"/>
        </w:rPr>
        <w:t>anlässlich der Anmeldung einer Heimaufnahme</w:t>
      </w:r>
    </w:p>
    <w:p w14:paraId="4B46B555" w14:textId="77777777" w:rsidR="00981769" w:rsidRDefault="00981769">
      <w:pPr>
        <w:rPr>
          <w:sz w:val="16"/>
        </w:rPr>
      </w:pPr>
    </w:p>
    <w:p w14:paraId="72A75A1D" w14:textId="77777777" w:rsidR="00981769" w:rsidRDefault="009B7E35">
      <w:pPr>
        <w:spacing w:line="360" w:lineRule="auto"/>
      </w:pPr>
      <w:r>
        <w:t xml:space="preserve">Vor- und </w:t>
      </w:r>
      <w:r>
        <w:t>Zuname: .......................................................</w:t>
      </w:r>
      <w:r>
        <w:tab/>
        <w:t>Geburtsname: .....................</w:t>
      </w:r>
    </w:p>
    <w:p w14:paraId="1938FB61" w14:textId="77777777" w:rsidR="00981769" w:rsidRDefault="009B7E35">
      <w:pPr>
        <w:spacing w:line="360" w:lineRule="auto"/>
      </w:pPr>
      <w:r>
        <w:t>Geburtsdatum: ............................................................</w:t>
      </w:r>
      <w:r>
        <w:tab/>
        <w:t>Geburtsort: ..........................</w:t>
      </w:r>
    </w:p>
    <w:p w14:paraId="3A1080FF" w14:textId="77777777" w:rsidR="00981769" w:rsidRDefault="009B7E35">
      <w:r>
        <w:t xml:space="preserve">Adresse: </w:t>
      </w:r>
      <w:r>
        <w:t>..................................................................................................................</w:t>
      </w:r>
    </w:p>
    <w:p w14:paraId="2631786D" w14:textId="77777777" w:rsidR="00981769" w:rsidRDefault="009B7E35">
      <w:pPr>
        <w:pStyle w:val="Fuzeile"/>
        <w:tabs>
          <w:tab w:val="clear" w:pos="4536"/>
          <w:tab w:val="clear" w:pos="9072"/>
        </w:tabs>
        <w:rPr>
          <w:rFonts w:ascii="Futura Bk BT" w:hAnsi="Futura Bk BT"/>
        </w:rPr>
      </w:pPr>
      <w:r>
        <w:rPr>
          <w:rFonts w:ascii="Futura Bk BT" w:hAnsi="Futura Bk BT"/>
        </w:rPr>
        <w:t xml:space="preserve">                Straße ,</w:t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  <w:t xml:space="preserve">Haus-Nr.  </w:t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  <w:t xml:space="preserve"> PLZ/ Ort</w:t>
      </w:r>
    </w:p>
    <w:p w14:paraId="52E5B381" w14:textId="77777777" w:rsidR="00981769" w:rsidRDefault="00981769">
      <w:pPr>
        <w:pStyle w:val="Fuzeile"/>
        <w:tabs>
          <w:tab w:val="clear" w:pos="4536"/>
          <w:tab w:val="clear" w:pos="9072"/>
        </w:tabs>
        <w:rPr>
          <w:rFonts w:ascii="Futura Bk BT" w:hAnsi="Futura Bk BT"/>
        </w:rPr>
      </w:pPr>
    </w:p>
    <w:p w14:paraId="512447C2" w14:textId="77777777" w:rsidR="00981769" w:rsidRDefault="009B7E35">
      <w:pPr>
        <w:pStyle w:val="tbz-Standard"/>
        <w:spacing w:after="0"/>
        <w:rPr>
          <w:rFonts w:ascii="Futura Bk BT" w:hAnsi="Futura Bk BT"/>
        </w:rPr>
      </w:pPr>
      <w:r>
        <w:rPr>
          <w:rFonts w:ascii="Futura Bk BT" w:hAnsi="Futura Bk BT"/>
        </w:rPr>
        <w:t xml:space="preserve">Körpergröße: .......... cm  </w:t>
      </w:r>
      <w:r>
        <w:rPr>
          <w:rFonts w:ascii="Futura Bk BT" w:hAnsi="Futura Bk BT"/>
        </w:rPr>
        <w:tab/>
        <w:t xml:space="preserve">  Gewicht: ........ kg</w:t>
      </w:r>
    </w:p>
    <w:p w14:paraId="77E1CCE4" w14:textId="77777777" w:rsidR="00981769" w:rsidRDefault="00981769"/>
    <w:p w14:paraId="2C7E4ADA" w14:textId="77777777" w:rsidR="005D5DBD" w:rsidRPr="0072462F" w:rsidRDefault="009B7E35" w:rsidP="005D5DBD">
      <w:pPr>
        <w:rPr>
          <w:rFonts w:ascii="Futura Md BT" w:hAnsi="Futura Md BT"/>
          <w:b/>
          <w:bCs/>
          <w:color w:val="FF0000"/>
        </w:rPr>
      </w:pPr>
      <w:r w:rsidRPr="00615D62">
        <w:rPr>
          <w:rFonts w:ascii="Futura Md BT" w:hAnsi="Futura Md BT"/>
          <w:b/>
          <w:bCs/>
          <w:u w:val="single"/>
        </w:rPr>
        <w:t>Diagnosen:</w:t>
      </w:r>
      <w:r w:rsidR="0072462F">
        <w:rPr>
          <w:rFonts w:ascii="Futura Md BT" w:hAnsi="Futura Md BT"/>
          <w:b/>
          <w:bCs/>
        </w:rPr>
        <w:t xml:space="preserve"> </w:t>
      </w:r>
      <w:r w:rsidR="0072462F">
        <w:rPr>
          <w:rFonts w:ascii="Futura Md BT" w:hAnsi="Futura Md BT"/>
          <w:b/>
          <w:bCs/>
          <w:color w:val="FF0000"/>
        </w:rPr>
        <w:t>bitte ausfüllen</w:t>
      </w:r>
    </w:p>
    <w:p w14:paraId="040A6923" w14:textId="77777777" w:rsidR="0072462F" w:rsidRDefault="009B7E35" w:rsidP="005D5DBD">
      <w:pPr>
        <w:rPr>
          <w:rFonts w:ascii="Futura Hv BT" w:hAnsi="Futura Hv BT"/>
        </w:rPr>
      </w:pPr>
      <w:r>
        <w:rPr>
          <w:rFonts w:ascii="Futura Hv BT" w:hAnsi="Futura Hv BT"/>
        </w:rPr>
        <w:t>___________________________________________________________________________</w:t>
      </w:r>
    </w:p>
    <w:p w14:paraId="1E701253" w14:textId="77777777" w:rsidR="0072462F" w:rsidRPr="00640057" w:rsidRDefault="009B7E35" w:rsidP="005D5DBD">
      <w:r w:rsidRPr="00640057">
        <w:t>___________________________________________________________________________</w:t>
      </w:r>
    </w:p>
    <w:p w14:paraId="4C7BACE1" w14:textId="77777777" w:rsidR="005D5DBD" w:rsidRPr="00640057" w:rsidRDefault="009B7E35" w:rsidP="005D5DBD">
      <w:r w:rsidRPr="00640057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FA40C74" w14:textId="77777777" w:rsidR="005D5DBD" w:rsidRPr="00640057" w:rsidRDefault="009B7E35" w:rsidP="005D5DBD">
      <w:r w:rsidRPr="00640057">
        <w:t>___________________________________________________________________________</w:t>
      </w:r>
    </w:p>
    <w:p w14:paraId="137E9A61" w14:textId="77777777" w:rsidR="005D5DBD" w:rsidRDefault="005D5DBD" w:rsidP="005D5DBD"/>
    <w:p w14:paraId="7AF545B7" w14:textId="77777777" w:rsidR="005D5DBD" w:rsidRDefault="005D5DBD" w:rsidP="005D5DBD"/>
    <w:p w14:paraId="2E806C73" w14:textId="77777777" w:rsidR="005D5DBD" w:rsidRDefault="009B7E35" w:rsidP="005D5DBD">
      <w:r>
        <w:t xml:space="preserve">Welche </w:t>
      </w:r>
      <w:r>
        <w:rPr>
          <w:rFonts w:ascii="Futura Md BT" w:hAnsi="Futura Md BT"/>
          <w:b/>
          <w:bCs/>
        </w:rPr>
        <w:t>Medikamente</w:t>
      </w:r>
      <w:r>
        <w:t xml:space="preserve"> müssen verabreicht werden? (Bitte </w:t>
      </w:r>
      <w:r>
        <w:rPr>
          <w:rFonts w:ascii="Futura Md BT" w:hAnsi="Futura Md BT"/>
          <w:b/>
          <w:bCs/>
        </w:rPr>
        <w:t>Dosierung</w:t>
      </w:r>
      <w:r>
        <w:t xml:space="preserve"> angeben!)</w:t>
      </w:r>
    </w:p>
    <w:p w14:paraId="0FCD5212" w14:textId="77777777" w:rsidR="005D5DBD" w:rsidRDefault="009B7E35" w:rsidP="005D5DBD">
      <w:pPr>
        <w:pStyle w:val="Fuzeile"/>
        <w:tabs>
          <w:tab w:val="clear" w:pos="4536"/>
          <w:tab w:val="clear" w:pos="9072"/>
        </w:tabs>
        <w:rPr>
          <w:rFonts w:ascii="Futura Bk BT" w:hAnsi="Futura Bk B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23CA9C3" wp14:editId="5C49683E">
                <wp:simplePos x="0" y="0"/>
                <wp:positionH relativeFrom="column">
                  <wp:posOffset>5043170</wp:posOffset>
                </wp:positionH>
                <wp:positionV relativeFrom="paragraph">
                  <wp:posOffset>106680</wp:posOffset>
                </wp:positionV>
                <wp:extent cx="0" cy="1463040"/>
                <wp:effectExtent l="0" t="0" r="0" b="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65408" from="397.1pt,8.4pt" to="397.1pt,123.6pt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730FA87" wp14:editId="7D07C503">
                <wp:simplePos x="0" y="0"/>
                <wp:positionH relativeFrom="column">
                  <wp:posOffset>4311650</wp:posOffset>
                </wp:positionH>
                <wp:positionV relativeFrom="paragraph">
                  <wp:posOffset>106680</wp:posOffset>
                </wp:positionV>
                <wp:extent cx="0" cy="146304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339.5pt,8.4pt" to="339.5pt,123.6pt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1DF83B" wp14:editId="4EC8B7E4">
                <wp:simplePos x="0" y="0"/>
                <wp:positionH relativeFrom="column">
                  <wp:posOffset>3580130</wp:posOffset>
                </wp:positionH>
                <wp:positionV relativeFrom="paragraph">
                  <wp:posOffset>106680</wp:posOffset>
                </wp:positionV>
                <wp:extent cx="0" cy="1463040"/>
                <wp:effectExtent l="0" t="0" r="0" b="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7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281.9pt,8.4pt" to="281.9pt,123.6pt" o:allowincell="f"/>
            </w:pict>
          </mc:Fallback>
        </mc:AlternateContent>
      </w:r>
      <w:r>
        <w:rPr>
          <w:rFonts w:ascii="Futura Bk BT" w:hAnsi="Futura Bk B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543721C" wp14:editId="077D4C34">
                <wp:simplePos x="0" y="0"/>
                <wp:positionH relativeFrom="column">
                  <wp:posOffset>2848610</wp:posOffset>
                </wp:positionH>
                <wp:positionV relativeFrom="paragraph">
                  <wp:posOffset>106680</wp:posOffset>
                </wp:positionV>
                <wp:extent cx="0" cy="1463040"/>
                <wp:effectExtent l="0" t="0" r="0" b="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8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224.3pt,8.4pt" to="224.3pt,123.6pt" o:allowincell="f"/>
            </w:pict>
          </mc:Fallback>
        </mc:AlternateContent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</w:r>
      <w:r>
        <w:rPr>
          <w:rFonts w:ascii="Futura Bk BT" w:hAnsi="Futura Bk BT"/>
        </w:rPr>
        <w:tab/>
        <w:t xml:space="preserve">Morgens </w:t>
      </w:r>
      <w:r>
        <w:rPr>
          <w:rFonts w:ascii="Futura Bk BT" w:hAnsi="Futura Bk BT"/>
        </w:rPr>
        <w:tab/>
        <w:t xml:space="preserve">Mittags </w:t>
      </w:r>
      <w:r>
        <w:rPr>
          <w:rFonts w:ascii="Futura Bk BT" w:hAnsi="Futura Bk BT"/>
        </w:rPr>
        <w:tab/>
        <w:t xml:space="preserve">Abends </w:t>
      </w:r>
      <w:r>
        <w:rPr>
          <w:rFonts w:ascii="Futura Bk BT" w:hAnsi="Futura Bk BT"/>
        </w:rPr>
        <w:tab/>
        <w:t>Nachts      bei Bedarf</w:t>
      </w:r>
    </w:p>
    <w:p w14:paraId="52D22B4B" w14:textId="77777777" w:rsidR="005D5DBD" w:rsidRDefault="009B7E35" w:rsidP="005D5DBD">
      <w:pPr>
        <w:spacing w:line="360" w:lineRule="auto"/>
      </w:pPr>
      <w:r>
        <w:t xml:space="preserve">1. </w:t>
      </w:r>
      <w:r>
        <w:tab/>
      </w:r>
      <w:r>
        <w:tab/>
      </w:r>
      <w:r>
        <w:tab/>
        <w:t>_____________________________________________</w:t>
      </w:r>
    </w:p>
    <w:p w14:paraId="63D3C345" w14:textId="77777777" w:rsidR="005D5DBD" w:rsidRDefault="009B7E35" w:rsidP="005D5DBD">
      <w:pPr>
        <w:spacing w:line="360" w:lineRule="auto"/>
      </w:pPr>
      <w:r>
        <w:t xml:space="preserve">2. </w:t>
      </w:r>
      <w:r>
        <w:tab/>
      </w:r>
      <w:r>
        <w:tab/>
      </w:r>
      <w:r>
        <w:tab/>
        <w:t>_____________________________________________</w:t>
      </w:r>
    </w:p>
    <w:p w14:paraId="4DF724E7" w14:textId="77777777" w:rsidR="005D5DBD" w:rsidRDefault="009B7E35" w:rsidP="005D5DBD">
      <w:pPr>
        <w:spacing w:line="360" w:lineRule="auto"/>
      </w:pPr>
      <w:r>
        <w:t xml:space="preserve">3. </w:t>
      </w:r>
      <w:r>
        <w:tab/>
      </w:r>
      <w:r>
        <w:tab/>
      </w:r>
      <w:r>
        <w:tab/>
      </w:r>
      <w:r>
        <w:t>_____________________________________________</w:t>
      </w:r>
    </w:p>
    <w:p w14:paraId="1D4F8EE8" w14:textId="77777777" w:rsidR="005D5DBD" w:rsidRDefault="009B7E35" w:rsidP="005D5DBD">
      <w:pPr>
        <w:spacing w:line="360" w:lineRule="auto"/>
      </w:pPr>
      <w:r>
        <w:t xml:space="preserve">4. </w:t>
      </w:r>
      <w:r>
        <w:tab/>
      </w:r>
      <w:r>
        <w:tab/>
      </w:r>
      <w:r>
        <w:tab/>
        <w:t>_____________________________________________</w:t>
      </w:r>
    </w:p>
    <w:p w14:paraId="102A1DB8" w14:textId="77777777" w:rsidR="005D5DBD" w:rsidRDefault="009B7E35" w:rsidP="005D5DBD">
      <w:r>
        <w:t>...</w:t>
      </w:r>
      <w:r>
        <w:tab/>
      </w:r>
      <w:r>
        <w:tab/>
      </w:r>
      <w:r>
        <w:tab/>
        <w:t>_____________________________________________</w:t>
      </w:r>
    </w:p>
    <w:p w14:paraId="3AC2E19A" w14:textId="77777777" w:rsidR="005D5DBD" w:rsidRDefault="005D5DBD" w:rsidP="005D5DBD">
      <w:pPr>
        <w:pStyle w:val="tbz-Standard"/>
        <w:spacing w:after="0"/>
        <w:rPr>
          <w:rFonts w:ascii="Futura Bk BT" w:hAnsi="Futura Bk BT"/>
        </w:rPr>
      </w:pPr>
    </w:p>
    <w:p w14:paraId="6155AEE7" w14:textId="77777777" w:rsidR="005D5DBD" w:rsidRDefault="005D5DBD" w:rsidP="005D5DBD">
      <w:pPr>
        <w:pStyle w:val="tbz-Standard"/>
        <w:spacing w:after="0"/>
        <w:rPr>
          <w:rFonts w:ascii="Futura Bk BT" w:hAnsi="Futura Bk BT"/>
        </w:rPr>
      </w:pPr>
    </w:p>
    <w:p w14:paraId="2F23CB94" w14:textId="77777777" w:rsidR="005D5DBD" w:rsidRPr="00BC18B0" w:rsidRDefault="009B7E35" w:rsidP="005D5DBD">
      <w:pPr>
        <w:pStyle w:val="tbz-Standard"/>
        <w:spacing w:after="0"/>
        <w:rPr>
          <w:rFonts w:ascii="Futura Bk BT" w:hAnsi="Futura Bk BT"/>
        </w:rPr>
      </w:pPr>
      <w:r>
        <w:rPr>
          <w:rFonts w:ascii="Futura Bk BT" w:hAnsi="Futura Bk BT"/>
        </w:rPr>
        <w:t xml:space="preserve">Befindet sich der Patient derzeit in </w:t>
      </w:r>
      <w:r w:rsidRPr="00BC18B0">
        <w:rPr>
          <w:rFonts w:ascii="Futura Hv BT" w:hAnsi="Futura Hv BT"/>
        </w:rPr>
        <w:t>therapeutischer Behandlung</w:t>
      </w:r>
      <w:r>
        <w:rPr>
          <w:rFonts w:ascii="Futura Bk BT" w:hAnsi="Futura Bk BT"/>
        </w:rPr>
        <w:t xml:space="preserve"> (z.B. KG, Ergo</w:t>
      </w:r>
      <w:r w:rsidR="00BC18B0">
        <w:rPr>
          <w:rFonts w:ascii="Futura Bk BT" w:hAnsi="Futura Bk BT"/>
        </w:rPr>
        <w:t>-</w:t>
      </w:r>
      <w:r>
        <w:rPr>
          <w:rFonts w:ascii="Futura Bk BT" w:hAnsi="Futura Bk BT"/>
        </w:rPr>
        <w:t xml:space="preserve">therapie, Logopädie)? </w:t>
      </w:r>
      <w:r w:rsidRPr="00106E95">
        <w:rPr>
          <w:rFonts w:ascii="Futura Bk BT" w:hAnsi="Futura Bk BT"/>
        </w:rPr>
        <w:t xml:space="preserve">Nein </w:t>
      </w:r>
      <w:r w:rsidRPr="00106E95">
        <w:rPr>
          <w:rFonts w:ascii="Wingdings" w:hAnsi="Wingdings"/>
        </w:rPr>
        <w:sym w:font="Wingdings" w:char="F06F"/>
      </w:r>
      <w:r w:rsidRPr="00106E95">
        <w:rPr>
          <w:rFonts w:ascii="Futura Bk BT" w:hAnsi="Futura Bk BT"/>
        </w:rPr>
        <w:tab/>
        <w:t xml:space="preserve">Ja </w:t>
      </w:r>
      <w:r w:rsidRPr="00106E95">
        <w:rPr>
          <w:rFonts w:ascii="Wingdings" w:hAnsi="Wingdings"/>
        </w:rPr>
        <w:sym w:font="Wingdings" w:char="F06F"/>
      </w:r>
      <w:r w:rsidRPr="00106E95">
        <w:rPr>
          <w:rFonts w:ascii="Futura Bk BT" w:hAnsi="Futura Bk BT"/>
          <w:sz w:val="16"/>
        </w:rPr>
        <w:t xml:space="preserve"> </w:t>
      </w:r>
      <w:r w:rsidRPr="00106E95">
        <w:rPr>
          <w:rFonts w:ascii="Futura Bk BT" w:hAnsi="Futura Bk BT"/>
        </w:rPr>
        <w:t>A</w:t>
      </w:r>
      <w:r w:rsidR="00106E95" w:rsidRPr="00106E95">
        <w:rPr>
          <w:rFonts w:ascii="Futura Bk BT" w:hAnsi="Futura Bk BT"/>
        </w:rPr>
        <w:t>rt</w:t>
      </w:r>
      <w:r w:rsidR="00106E95">
        <w:rPr>
          <w:rFonts w:ascii="Futura Bk BT" w:hAnsi="Futura Bk BT"/>
        </w:rPr>
        <w:t>:</w:t>
      </w:r>
      <w:r>
        <w:t xml:space="preserve"> </w:t>
      </w:r>
      <w:r w:rsidR="00BC18B0">
        <w:tab/>
      </w:r>
      <w:r w:rsidR="00BC18B0">
        <w:tab/>
      </w:r>
      <w:r w:rsidR="00BC18B0">
        <w:tab/>
        <w:t xml:space="preserve">                  </w:t>
      </w:r>
      <w:r w:rsidR="00BC18B0">
        <w:tab/>
      </w:r>
      <w:r w:rsidR="00BC18B0">
        <w:tab/>
      </w:r>
      <w:r w:rsidR="00BC18B0">
        <w:tab/>
      </w:r>
      <w:r w:rsidR="00BC18B0">
        <w:tab/>
      </w:r>
      <w:r w:rsidR="00BC18B0">
        <w:rPr>
          <w:rFonts w:ascii="Futura Bk BT" w:hAnsi="Futura Bk BT"/>
        </w:rPr>
        <w:t>……………………………………………..</w:t>
      </w:r>
    </w:p>
    <w:p w14:paraId="0B45C9AE" w14:textId="77777777" w:rsidR="005D5DBD" w:rsidRDefault="009B7E35" w:rsidP="005D5DBD">
      <w:pPr>
        <w:rPr>
          <w:rFonts w:ascii="Futura Hv BT" w:hAnsi="Futura Hv BT"/>
        </w:rPr>
      </w:pPr>
      <w:r>
        <w:t xml:space="preserve">Ist </w:t>
      </w:r>
      <w:r>
        <w:rPr>
          <w:rFonts w:ascii="Futura Hv BT" w:hAnsi="Futura Hv BT"/>
        </w:rPr>
        <w:t xml:space="preserve">Diät/Schonkost </w:t>
      </w:r>
    </w:p>
    <w:p w14:paraId="0F56D4AE" w14:textId="77777777" w:rsidR="005D5DBD" w:rsidRDefault="009B7E35" w:rsidP="005D5DBD">
      <w:r>
        <w:t>erforderlich?</w:t>
      </w:r>
      <w:r>
        <w:tab/>
        <w:t xml:space="preserve">Nein </w:t>
      </w:r>
      <w:r>
        <w:rPr>
          <w:rFonts w:ascii="Wingdings" w:hAnsi="Wingdings"/>
        </w:rPr>
        <w:sym w:font="Wingdings" w:char="F06F"/>
      </w:r>
      <w:r>
        <w:tab/>
        <w:t xml:space="preserve">Ja </w:t>
      </w:r>
      <w:r>
        <w:rPr>
          <w:rFonts w:ascii="Wingdings" w:hAnsi="Wingdings"/>
        </w:rPr>
        <w:sym w:font="Wingdings" w:char="F06F"/>
      </w:r>
      <w:r>
        <w:rPr>
          <w:sz w:val="16"/>
        </w:rPr>
        <w:t xml:space="preserve"> </w:t>
      </w:r>
      <w:r>
        <w:t>Art: ...............................................................</w:t>
      </w:r>
    </w:p>
    <w:p w14:paraId="1129E118" w14:textId="77777777" w:rsidR="005D5DBD" w:rsidRDefault="005D5DBD" w:rsidP="005D5DBD"/>
    <w:p w14:paraId="0EAD0CF2" w14:textId="77777777" w:rsidR="00ED67F7" w:rsidRDefault="009B7E35" w:rsidP="00ED67F7">
      <w:pPr>
        <w:rPr>
          <w:rFonts w:ascii="Futura Hv BT" w:hAnsi="Futura Hv BT"/>
        </w:rPr>
      </w:pPr>
      <w:r>
        <w:t xml:space="preserve">Sind </w:t>
      </w:r>
      <w:r>
        <w:rPr>
          <w:rFonts w:ascii="Futura Hv BT" w:hAnsi="Futura Hv BT"/>
        </w:rPr>
        <w:t>Nahrungsunverträglic</w:t>
      </w:r>
      <w:r w:rsidR="006E1285">
        <w:rPr>
          <w:rFonts w:ascii="Futura Hv BT" w:hAnsi="Futura Hv BT"/>
        </w:rPr>
        <w:t>hk</w:t>
      </w:r>
      <w:r>
        <w:rPr>
          <w:rFonts w:ascii="Futura Hv BT" w:hAnsi="Futura Hv BT"/>
        </w:rPr>
        <w:t>eiten / Nahrungsallergien</w:t>
      </w:r>
    </w:p>
    <w:p w14:paraId="1FD64E5F" w14:textId="77777777" w:rsidR="00ED67F7" w:rsidRDefault="009B7E35" w:rsidP="00ED67F7">
      <w:r>
        <w:t>bekannt?</w:t>
      </w:r>
      <w:r>
        <w:tab/>
        <w:t xml:space="preserve">Nein </w:t>
      </w:r>
      <w:r>
        <w:rPr>
          <w:rFonts w:ascii="Wingdings" w:hAnsi="Wingdings"/>
        </w:rPr>
        <w:sym w:font="Wingdings" w:char="F06F"/>
      </w:r>
      <w:r>
        <w:tab/>
        <w:t xml:space="preserve">Ja </w:t>
      </w:r>
      <w:r>
        <w:rPr>
          <w:rFonts w:ascii="Wingdings" w:hAnsi="Wingdings"/>
        </w:rPr>
        <w:sym w:font="Wingdings" w:char="F06F"/>
      </w:r>
      <w:r>
        <w:rPr>
          <w:sz w:val="16"/>
        </w:rPr>
        <w:t xml:space="preserve"> </w:t>
      </w:r>
      <w:r>
        <w:t>Art: ...............................................................</w:t>
      </w:r>
    </w:p>
    <w:p w14:paraId="7B895DA9" w14:textId="77777777" w:rsidR="00ED67F7" w:rsidRDefault="00ED67F7" w:rsidP="005D5DBD"/>
    <w:p w14:paraId="5FDB23B7" w14:textId="77777777" w:rsidR="005D5DBD" w:rsidRDefault="009B7E35" w:rsidP="005D5DBD">
      <w:r>
        <w:t xml:space="preserve">Sind </w:t>
      </w:r>
      <w:r>
        <w:rPr>
          <w:rFonts w:ascii="Futura Hv BT" w:hAnsi="Futura Hv BT"/>
        </w:rPr>
        <w:t>Hilfsmittel</w:t>
      </w:r>
      <w:r>
        <w:t xml:space="preserve"> </w:t>
      </w:r>
    </w:p>
    <w:p w14:paraId="74F5FF1D" w14:textId="77777777" w:rsidR="005D5DBD" w:rsidRDefault="009B7E35" w:rsidP="005D5DBD">
      <w:r>
        <w:t xml:space="preserve">erforderlich? </w:t>
      </w:r>
      <w:r>
        <w:tab/>
        <w:t xml:space="preserve">Nein </w:t>
      </w:r>
      <w:r>
        <w:rPr>
          <w:rFonts w:ascii="Wingdings" w:hAnsi="Wingdings"/>
        </w:rPr>
        <w:sym w:font="Wingdings" w:char="F06F"/>
      </w:r>
      <w:r>
        <w:tab/>
        <w:t xml:space="preserve">Ja </w:t>
      </w:r>
      <w:r>
        <w:rPr>
          <w:rFonts w:ascii="Wingdings" w:hAnsi="Wingdings"/>
        </w:rPr>
        <w:sym w:font="Wingdings" w:char="F06F"/>
      </w:r>
      <w:r>
        <w:rPr>
          <w:sz w:val="16"/>
        </w:rPr>
        <w:t xml:space="preserve"> </w:t>
      </w:r>
      <w:r>
        <w:t xml:space="preserve">Art: </w:t>
      </w:r>
      <w:r>
        <w:t>...............................................................</w:t>
      </w:r>
    </w:p>
    <w:p w14:paraId="1C49015C" w14:textId="77777777" w:rsidR="005D5DBD" w:rsidRDefault="005D5DBD" w:rsidP="005D5DBD"/>
    <w:p w14:paraId="37C5E9C9" w14:textId="77777777" w:rsidR="005D5DBD" w:rsidRDefault="005D5DBD" w:rsidP="005D5DBD"/>
    <w:p w14:paraId="3EA682CF" w14:textId="77777777" w:rsidR="00613642" w:rsidRDefault="00613642" w:rsidP="005D5DBD"/>
    <w:p w14:paraId="14F52149" w14:textId="77777777" w:rsidR="005D5DBD" w:rsidRDefault="009B7E35" w:rsidP="005D5DBD">
      <w:r>
        <w:t xml:space="preserve">Hat der Patient/die Patientin einen </w:t>
      </w:r>
      <w:r>
        <w:rPr>
          <w:rFonts w:ascii="Futura Hv BT" w:hAnsi="Futura Hv BT"/>
        </w:rPr>
        <w:t>Herzschrittmacher</w:t>
      </w:r>
      <w:r>
        <w:t>?</w:t>
      </w:r>
    </w:p>
    <w:p w14:paraId="1B0A9815" w14:textId="77777777" w:rsidR="005D5DBD" w:rsidRDefault="009B7E35" w:rsidP="005D5DBD">
      <w:pPr>
        <w:ind w:left="1191" w:firstLine="1191"/>
      </w:pPr>
      <w:r>
        <w:t xml:space="preserve">Nein </w:t>
      </w:r>
      <w:r>
        <w:rPr>
          <w:rFonts w:ascii="Wingdings" w:hAnsi="Wingdings"/>
        </w:rPr>
        <w:sym w:font="Wingdings" w:char="F06F"/>
      </w:r>
      <w:r>
        <w:tab/>
        <w:t xml:space="preserve">Ja </w:t>
      </w:r>
      <w:r>
        <w:rPr>
          <w:rFonts w:ascii="Wingdings" w:hAnsi="Wingdings"/>
        </w:rPr>
        <w:sym w:font="Wingdings" w:char="F06F"/>
      </w:r>
      <w:r>
        <w:rPr>
          <w:sz w:val="16"/>
        </w:rPr>
        <w:t xml:space="preserve">           </w:t>
      </w:r>
      <w:r>
        <w:t>Art:  .......................................................</w:t>
      </w:r>
    </w:p>
    <w:p w14:paraId="007917B4" w14:textId="77777777" w:rsidR="005D5DBD" w:rsidRDefault="005D5DBD" w:rsidP="005D5DBD">
      <w:pPr>
        <w:ind w:left="1191" w:firstLine="1191"/>
      </w:pPr>
    </w:p>
    <w:p w14:paraId="408EFF1A" w14:textId="77777777" w:rsidR="00106E95" w:rsidRDefault="009B7E35" w:rsidP="00106E95">
      <w:pPr>
        <w:rPr>
          <w:rFonts w:ascii="Futura Md BT" w:hAnsi="Futura Md BT"/>
          <w:b/>
          <w:bCs/>
        </w:rPr>
      </w:pPr>
      <w:r>
        <w:rPr>
          <w:rFonts w:ascii="Futura Md BT" w:hAnsi="Futura Md BT"/>
          <w:b/>
          <w:bCs/>
        </w:rPr>
        <w:t>Benötigt der/die Patient/in Hilfe beim:</w:t>
      </w:r>
    </w:p>
    <w:p w14:paraId="48DD5074" w14:textId="77777777" w:rsidR="00106E95" w:rsidRDefault="009B7E35" w:rsidP="00106E95">
      <w:pPr>
        <w:pStyle w:val="Fuzeile"/>
        <w:tabs>
          <w:tab w:val="clear" w:pos="4536"/>
          <w:tab w:val="clear" w:pos="9072"/>
        </w:tabs>
        <w:rPr>
          <w:rFonts w:ascii="Futura Bk BT" w:hAnsi="Futura Bk BT"/>
          <w:sz w:val="16"/>
        </w:rPr>
      </w:pPr>
      <w:r>
        <w:rPr>
          <w:rFonts w:ascii="Futura Bk BT" w:hAnsi="Futura Bk BT"/>
          <w:sz w:val="16"/>
        </w:rPr>
        <w:tab/>
      </w:r>
      <w:r>
        <w:rPr>
          <w:rFonts w:ascii="Futura Bk BT" w:hAnsi="Futura Bk BT"/>
          <w:sz w:val="16"/>
        </w:rPr>
        <w:tab/>
      </w:r>
      <w:r>
        <w:rPr>
          <w:rFonts w:ascii="Futura Bk BT" w:hAnsi="Futura Bk BT"/>
          <w:sz w:val="16"/>
        </w:rPr>
        <w:tab/>
      </w:r>
      <w:r>
        <w:rPr>
          <w:rFonts w:ascii="Futura Bk BT" w:hAnsi="Futura Bk BT"/>
          <w:sz w:val="16"/>
        </w:rPr>
        <w:t xml:space="preserve">Nein </w:t>
      </w:r>
      <w:r>
        <w:rPr>
          <w:rFonts w:ascii="Futura Bk BT" w:hAnsi="Futura Bk BT"/>
          <w:sz w:val="16"/>
        </w:rPr>
        <w:tab/>
        <w:t xml:space="preserve">Gelegentlich </w:t>
      </w:r>
      <w:r>
        <w:rPr>
          <w:rFonts w:ascii="Futura Bk BT" w:hAnsi="Futura Bk BT"/>
          <w:sz w:val="16"/>
        </w:rPr>
        <w:tab/>
        <w:t xml:space="preserve">Häufig </w:t>
      </w:r>
      <w:r>
        <w:rPr>
          <w:rFonts w:ascii="Futura Bk BT" w:hAnsi="Futura Bk BT"/>
          <w:sz w:val="16"/>
        </w:rPr>
        <w:tab/>
        <w:t>Immer</w:t>
      </w:r>
    </w:p>
    <w:p w14:paraId="6D64466F" w14:textId="77777777" w:rsidR="00106E95" w:rsidRDefault="009B7E35" w:rsidP="00106E95">
      <w:pPr>
        <w:rPr>
          <w:sz w:val="22"/>
        </w:rPr>
      </w:pPr>
      <w:r>
        <w:rPr>
          <w:sz w:val="22"/>
        </w:rPr>
        <w:t>Gehen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</w:p>
    <w:p w14:paraId="3AEEF76D" w14:textId="77777777" w:rsidR="00106E95" w:rsidRDefault="009B7E35" w:rsidP="00106E95">
      <w:pPr>
        <w:rPr>
          <w:sz w:val="22"/>
        </w:rPr>
      </w:pPr>
      <w:r>
        <w:rPr>
          <w:sz w:val="22"/>
        </w:rPr>
        <w:t>Treppensteigen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7C96E809" w14:textId="77777777" w:rsidR="00106E95" w:rsidRDefault="009B7E35" w:rsidP="00106E95">
      <w:pPr>
        <w:rPr>
          <w:sz w:val="22"/>
        </w:rPr>
      </w:pPr>
      <w:r>
        <w:rPr>
          <w:sz w:val="22"/>
        </w:rPr>
        <w:t>Essen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4450A07F" w14:textId="77777777" w:rsidR="00106E95" w:rsidRDefault="009B7E35" w:rsidP="00106E95">
      <w:pPr>
        <w:rPr>
          <w:sz w:val="22"/>
        </w:rPr>
      </w:pPr>
      <w:r>
        <w:rPr>
          <w:sz w:val="22"/>
        </w:rPr>
        <w:t>Waschen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642A1275" w14:textId="77777777" w:rsidR="00106E95" w:rsidRDefault="009B7E35" w:rsidP="00106E95">
      <w:pPr>
        <w:rPr>
          <w:sz w:val="22"/>
        </w:rPr>
      </w:pPr>
      <w:r>
        <w:rPr>
          <w:sz w:val="22"/>
        </w:rPr>
        <w:t>An- und Auskleiden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3D13090A" w14:textId="77777777" w:rsidR="00106E95" w:rsidRDefault="009B7E35" w:rsidP="00106E95">
      <w:pPr>
        <w:rPr>
          <w:sz w:val="22"/>
        </w:rPr>
      </w:pPr>
      <w:r>
        <w:rPr>
          <w:sz w:val="22"/>
        </w:rPr>
        <w:t>Frisieren/Rasieren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1E4EAC1C" w14:textId="77777777" w:rsidR="00106E95" w:rsidRDefault="009B7E35" w:rsidP="00106E95">
      <w:pPr>
        <w:rPr>
          <w:sz w:val="22"/>
        </w:rPr>
      </w:pPr>
      <w:r>
        <w:rPr>
          <w:sz w:val="22"/>
        </w:rPr>
        <w:t>Aufstehen/zu Bett gehen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4B2D8217" w14:textId="77777777" w:rsidR="00106E95" w:rsidRDefault="009B7E35" w:rsidP="00106E95">
      <w:pPr>
        <w:rPr>
          <w:sz w:val="22"/>
        </w:rPr>
      </w:pPr>
      <w:r>
        <w:rPr>
          <w:sz w:val="22"/>
        </w:rPr>
        <w:t>Lagern im Bett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2BE496FB" w14:textId="77777777" w:rsidR="00106E95" w:rsidRDefault="009B7E35" w:rsidP="00106E95">
      <w:pPr>
        <w:rPr>
          <w:sz w:val="22"/>
        </w:rPr>
      </w:pPr>
      <w:r>
        <w:rPr>
          <w:sz w:val="22"/>
        </w:rPr>
        <w:t>Benutzen der Toilette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7B80E0DD" w14:textId="77777777" w:rsidR="00106E95" w:rsidRDefault="009B7E35" w:rsidP="00106E95">
      <w:pPr>
        <w:rPr>
          <w:rFonts w:ascii="Futura Hv BT" w:hAnsi="Futura Hv BT"/>
        </w:rPr>
      </w:pPr>
      <w:r>
        <w:rPr>
          <w:rFonts w:ascii="Futura Md BT" w:hAnsi="Futura Md BT"/>
          <w:b/>
          <w:bCs/>
        </w:rPr>
        <w:t>Ist der/die Patient/in :</w:t>
      </w:r>
      <w:r>
        <w:rPr>
          <w:rFonts w:ascii="Futura Hv BT" w:hAnsi="Futura Hv BT"/>
        </w:rPr>
        <w:tab/>
      </w:r>
    </w:p>
    <w:p w14:paraId="1A3F7BA5" w14:textId="77777777" w:rsidR="00106E95" w:rsidRDefault="009B7E35" w:rsidP="00106E95">
      <w:pPr>
        <w:pStyle w:val="Fuzeile"/>
        <w:tabs>
          <w:tab w:val="clear" w:pos="4536"/>
          <w:tab w:val="clear" w:pos="9072"/>
        </w:tabs>
        <w:rPr>
          <w:rFonts w:ascii="Futura Bk BT" w:hAnsi="Futura Bk BT"/>
          <w:sz w:val="16"/>
        </w:rPr>
      </w:pPr>
      <w:r>
        <w:rPr>
          <w:rFonts w:ascii="Futura Bk BT" w:hAnsi="Futura Bk BT"/>
          <w:sz w:val="16"/>
        </w:rPr>
        <w:tab/>
      </w:r>
      <w:r>
        <w:rPr>
          <w:rFonts w:ascii="Futura Bk BT" w:hAnsi="Futura Bk BT"/>
          <w:sz w:val="16"/>
        </w:rPr>
        <w:tab/>
      </w:r>
      <w:r>
        <w:rPr>
          <w:rFonts w:ascii="Futura Bk BT" w:hAnsi="Futura Bk BT"/>
          <w:sz w:val="16"/>
        </w:rPr>
        <w:tab/>
        <w:t xml:space="preserve">Nein </w:t>
      </w:r>
      <w:r>
        <w:rPr>
          <w:rFonts w:ascii="Futura Bk BT" w:hAnsi="Futura Bk BT"/>
          <w:sz w:val="16"/>
        </w:rPr>
        <w:tab/>
        <w:t xml:space="preserve">Gelegentlich </w:t>
      </w:r>
      <w:r>
        <w:rPr>
          <w:rFonts w:ascii="Futura Bk BT" w:hAnsi="Futura Bk BT"/>
          <w:sz w:val="16"/>
        </w:rPr>
        <w:tab/>
        <w:t xml:space="preserve">Häufig </w:t>
      </w:r>
      <w:r>
        <w:rPr>
          <w:rFonts w:ascii="Futura Bk BT" w:hAnsi="Futura Bk BT"/>
          <w:sz w:val="16"/>
        </w:rPr>
        <w:tab/>
        <w:t>Immer</w:t>
      </w:r>
    </w:p>
    <w:p w14:paraId="10771813" w14:textId="77777777" w:rsidR="00106E95" w:rsidRDefault="009B7E35" w:rsidP="00106E95">
      <w:pPr>
        <w:rPr>
          <w:sz w:val="22"/>
        </w:rPr>
      </w:pPr>
      <w:r>
        <w:rPr>
          <w:sz w:val="22"/>
        </w:rPr>
        <w:t>zeitlich desorientiert?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43E34E0B" w14:textId="77777777" w:rsidR="00106E95" w:rsidRDefault="009B7E35" w:rsidP="00106E95">
      <w:pPr>
        <w:rPr>
          <w:sz w:val="22"/>
        </w:rPr>
      </w:pPr>
      <w:r>
        <w:rPr>
          <w:sz w:val="22"/>
        </w:rPr>
        <w:t xml:space="preserve">örtlich </w:t>
      </w:r>
      <w:r w:rsidR="001246CF">
        <w:rPr>
          <w:sz w:val="22"/>
        </w:rPr>
        <w:t>desorientiert</w:t>
      </w:r>
      <w:r>
        <w:rPr>
          <w:sz w:val="22"/>
        </w:rPr>
        <w:t>?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0235DE3B" w14:textId="77777777" w:rsidR="00106E95" w:rsidRDefault="009B7E35" w:rsidP="00106E95">
      <w:pPr>
        <w:rPr>
          <w:sz w:val="22"/>
        </w:rPr>
      </w:pPr>
      <w:r>
        <w:rPr>
          <w:sz w:val="22"/>
        </w:rPr>
        <w:t>persönlich desorientiert?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679B35ED" w14:textId="77777777" w:rsidR="00106E95" w:rsidRDefault="009B7E35" w:rsidP="00106E95">
      <w:pPr>
        <w:rPr>
          <w:sz w:val="22"/>
        </w:rPr>
      </w:pPr>
      <w:r>
        <w:rPr>
          <w:sz w:val="22"/>
        </w:rPr>
        <w:t>situativ desorientiert?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4870C3A7" w14:textId="77777777" w:rsidR="00106E95" w:rsidRDefault="009B7E35" w:rsidP="00106E95">
      <w:pPr>
        <w:rPr>
          <w:sz w:val="22"/>
        </w:rPr>
      </w:pPr>
      <w:r>
        <w:rPr>
          <w:sz w:val="22"/>
        </w:rPr>
        <w:t>bettlägerig?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290EC67F" w14:textId="77777777" w:rsidR="00106E95" w:rsidRDefault="009B7E35" w:rsidP="00106E95">
      <w:pPr>
        <w:rPr>
          <w:sz w:val="22"/>
        </w:rPr>
      </w:pPr>
      <w:r>
        <w:rPr>
          <w:sz w:val="22"/>
        </w:rPr>
        <w:t>nachts unruhig?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36E1AE09" w14:textId="77777777" w:rsidR="00106E95" w:rsidRDefault="009B7E35" w:rsidP="00106E95">
      <w:pPr>
        <w:rPr>
          <w:sz w:val="22"/>
        </w:rPr>
      </w:pPr>
      <w:proofErr w:type="spellStart"/>
      <w:r>
        <w:rPr>
          <w:sz w:val="22"/>
        </w:rPr>
        <w:t>harninkontinent</w:t>
      </w:r>
      <w:proofErr w:type="spellEnd"/>
      <w:r>
        <w:rPr>
          <w:sz w:val="22"/>
        </w:rPr>
        <w:t>?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0ADE5615" w14:textId="77777777" w:rsidR="00106E95" w:rsidRDefault="009B7E35" w:rsidP="00106E95">
      <w:pPr>
        <w:rPr>
          <w:sz w:val="22"/>
        </w:rPr>
      </w:pPr>
      <w:proofErr w:type="spellStart"/>
      <w:r>
        <w:rPr>
          <w:sz w:val="22"/>
        </w:rPr>
        <w:t>stuhlinkontinent</w:t>
      </w:r>
      <w:proofErr w:type="spellEnd"/>
      <w:r>
        <w:rPr>
          <w:sz w:val="22"/>
        </w:rPr>
        <w:t>?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</w:p>
    <w:p w14:paraId="0E9909B2" w14:textId="77777777" w:rsidR="00106E95" w:rsidRDefault="009B7E35" w:rsidP="00106E95">
      <w:pPr>
        <w:rPr>
          <w:rFonts w:ascii="Futura Md BT" w:hAnsi="Futura Md BT"/>
          <w:b/>
          <w:bCs/>
        </w:rPr>
      </w:pPr>
      <w:r>
        <w:rPr>
          <w:rFonts w:ascii="Futura Md BT" w:hAnsi="Futura Md BT"/>
          <w:b/>
          <w:bCs/>
        </w:rPr>
        <w:t>Wie ist die sonstige Verfassung?</w:t>
      </w:r>
      <w:r>
        <w:rPr>
          <w:rFonts w:ascii="Futura Md BT" w:hAnsi="Futura Md BT"/>
          <w:b/>
          <w:bCs/>
        </w:rPr>
        <w:tab/>
      </w:r>
    </w:p>
    <w:p w14:paraId="2015AFA2" w14:textId="77777777" w:rsidR="00106E95" w:rsidRDefault="009B7E35" w:rsidP="00106E95">
      <w:pPr>
        <w:pStyle w:val="Fuzeile"/>
        <w:tabs>
          <w:tab w:val="clear" w:pos="4536"/>
          <w:tab w:val="clear" w:pos="9072"/>
        </w:tabs>
        <w:rPr>
          <w:rFonts w:ascii="Futura Bk BT" w:hAnsi="Futura Bk BT"/>
          <w:sz w:val="16"/>
        </w:rPr>
      </w:pPr>
      <w:r>
        <w:rPr>
          <w:rFonts w:ascii="Futura Bk BT" w:hAnsi="Futura Bk BT"/>
          <w:sz w:val="16"/>
        </w:rPr>
        <w:tab/>
      </w:r>
      <w:r>
        <w:rPr>
          <w:rFonts w:ascii="Futura Bk BT" w:hAnsi="Futura Bk BT"/>
          <w:sz w:val="16"/>
        </w:rPr>
        <w:tab/>
      </w:r>
      <w:r>
        <w:rPr>
          <w:rFonts w:ascii="Futura Bk BT" w:hAnsi="Futura Bk BT"/>
          <w:sz w:val="16"/>
        </w:rPr>
        <w:tab/>
        <w:t xml:space="preserve">Nein </w:t>
      </w:r>
      <w:r>
        <w:rPr>
          <w:rFonts w:ascii="Futura Bk BT" w:hAnsi="Futura Bk BT"/>
          <w:sz w:val="16"/>
        </w:rPr>
        <w:tab/>
        <w:t>Ja,</w:t>
      </w:r>
      <w:r>
        <w:rPr>
          <w:rFonts w:ascii="Futura Bk BT" w:hAnsi="Futura Bk BT"/>
          <w:sz w:val="16"/>
        </w:rPr>
        <w:tab/>
      </w:r>
    </w:p>
    <w:p w14:paraId="7AFF95A4" w14:textId="77777777" w:rsidR="00106E95" w:rsidRDefault="009B7E35" w:rsidP="00106E95">
      <w:pPr>
        <w:rPr>
          <w:sz w:val="22"/>
        </w:rPr>
      </w:pPr>
      <w:r>
        <w:rPr>
          <w:sz w:val="22"/>
        </w:rPr>
        <w:t xml:space="preserve">Besteht eine Suchtkrankheit? </w:t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 xml:space="preserve"> Art: ..................................................</w:t>
      </w:r>
    </w:p>
    <w:p w14:paraId="3A1CB2D5" w14:textId="77777777" w:rsidR="00106E95" w:rsidRDefault="009B7E35" w:rsidP="00106E95">
      <w:pPr>
        <w:rPr>
          <w:sz w:val="22"/>
        </w:rPr>
      </w:pPr>
      <w:r>
        <w:rPr>
          <w:sz w:val="22"/>
        </w:rPr>
        <w:t>Liegen psych. Störungen vor?</w:t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 xml:space="preserve"> Art: ..................................................</w:t>
      </w:r>
    </w:p>
    <w:p w14:paraId="7A0571C3" w14:textId="77777777" w:rsidR="00106E95" w:rsidRDefault="009B7E35" w:rsidP="00106E95">
      <w:pPr>
        <w:rPr>
          <w:sz w:val="22"/>
        </w:rPr>
      </w:pPr>
      <w:r>
        <w:rPr>
          <w:sz w:val="22"/>
        </w:rPr>
        <w:t xml:space="preserve">Bestehen </w:t>
      </w:r>
      <w:proofErr w:type="spellStart"/>
      <w:r>
        <w:rPr>
          <w:sz w:val="22"/>
        </w:rPr>
        <w:t>körperl</w:t>
      </w:r>
      <w:proofErr w:type="spellEnd"/>
      <w:r>
        <w:rPr>
          <w:sz w:val="22"/>
        </w:rPr>
        <w:t>. Behinderungen?</w:t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 xml:space="preserve"> Art: ..................................................</w:t>
      </w:r>
    </w:p>
    <w:p w14:paraId="3DEA449E" w14:textId="77777777" w:rsidR="00106E95" w:rsidRDefault="009B7E35" w:rsidP="00106E95">
      <w:pPr>
        <w:rPr>
          <w:sz w:val="22"/>
        </w:rPr>
      </w:pPr>
      <w:r>
        <w:rPr>
          <w:sz w:val="22"/>
        </w:rPr>
        <w:t>Besteht Verdacht auf ansteckungs-</w:t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 xml:space="preserve"> Art: ..................................................</w:t>
      </w:r>
    </w:p>
    <w:p w14:paraId="5F574820" w14:textId="77777777" w:rsidR="00106E95" w:rsidRDefault="009B7E35" w:rsidP="00106E95">
      <w:pPr>
        <w:rPr>
          <w:sz w:val="22"/>
        </w:rPr>
      </w:pPr>
      <w:r>
        <w:rPr>
          <w:sz w:val="22"/>
        </w:rPr>
        <w:t>fähige Lungentuberkulose</w:t>
      </w:r>
      <w:r w:rsidR="00F22AFC">
        <w:rPr>
          <w:sz w:val="22"/>
        </w:rPr>
        <w:t>?</w:t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  <w:t xml:space="preserve">          (gem. § 34,4 IfSG)</w:t>
      </w:r>
    </w:p>
    <w:p w14:paraId="3276CE97" w14:textId="77777777" w:rsidR="00106E95" w:rsidRDefault="009B7E35" w:rsidP="00106E95">
      <w:pPr>
        <w:rPr>
          <w:sz w:val="22"/>
        </w:rPr>
      </w:pPr>
      <w:r>
        <w:rPr>
          <w:sz w:val="22"/>
        </w:rPr>
        <w:t>Bestehen ansteckende Krankheiten?</w:t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 xml:space="preserve"> Art: ..................................................</w:t>
      </w:r>
    </w:p>
    <w:p w14:paraId="12E03DF7" w14:textId="77777777" w:rsidR="00106E95" w:rsidRDefault="009B7E35" w:rsidP="00106E95">
      <w:pPr>
        <w:rPr>
          <w:sz w:val="22"/>
        </w:rPr>
      </w:pPr>
      <w:r>
        <w:rPr>
          <w:sz w:val="22"/>
        </w:rPr>
        <w:t>Multiresistente Keime vorhanden</w:t>
      </w:r>
      <w:r w:rsidR="00F22AFC">
        <w:rPr>
          <w:sz w:val="22"/>
        </w:rPr>
        <w:t>?</w:t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 xml:space="preserve"> Art: ..................................................</w:t>
      </w:r>
    </w:p>
    <w:p w14:paraId="3FB5EEAB" w14:textId="77777777" w:rsidR="00106E95" w:rsidRDefault="009B7E35" w:rsidP="00106E95">
      <w:pPr>
        <w:rPr>
          <w:sz w:val="22"/>
        </w:rPr>
      </w:pPr>
      <w:r>
        <w:rPr>
          <w:sz w:val="22"/>
        </w:rPr>
        <w:t>Sind Allergien bekannt</w:t>
      </w:r>
      <w:r w:rsidR="00F22AFC">
        <w:rPr>
          <w:sz w:val="22"/>
        </w:rPr>
        <w:t>?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 xml:space="preserve"> Art: ..................................................</w:t>
      </w:r>
      <w:r w:rsidRPr="00632D8B">
        <w:rPr>
          <w:sz w:val="22"/>
        </w:rPr>
        <w:t xml:space="preserve"> </w:t>
      </w:r>
      <w:r>
        <w:rPr>
          <w:sz w:val="22"/>
        </w:rPr>
        <w:t>Besteht eine Weglauftendenz?</w:t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</w:p>
    <w:p w14:paraId="4191E9F7" w14:textId="77777777" w:rsidR="00106E95" w:rsidRDefault="009B7E35" w:rsidP="00106E95">
      <w:pPr>
        <w:rPr>
          <w:sz w:val="22"/>
        </w:rPr>
      </w:pPr>
      <w:r>
        <w:rPr>
          <w:sz w:val="22"/>
        </w:rPr>
        <w:t>Ist eine Sturzgefährdung bekannt?</w:t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  <w:r>
        <w:rPr>
          <w:rFonts w:ascii="Wingdings" w:hAnsi="Wingdings"/>
          <w:sz w:val="22"/>
        </w:rPr>
        <w:sym w:font="Wingdings" w:char="F06F"/>
      </w:r>
      <w:r>
        <w:rPr>
          <w:sz w:val="22"/>
        </w:rPr>
        <w:tab/>
      </w:r>
    </w:p>
    <w:p w14:paraId="15C98C63" w14:textId="77777777" w:rsidR="00285F2B" w:rsidRDefault="009B7E35" w:rsidP="00285F2B">
      <w:r>
        <w:t xml:space="preserve"> </w:t>
      </w:r>
    </w:p>
    <w:p w14:paraId="701B7BC4" w14:textId="77777777" w:rsidR="00285F2B" w:rsidRDefault="00285F2B" w:rsidP="00106E95">
      <w:pPr>
        <w:rPr>
          <w:rFonts w:ascii="Futura Hv BT" w:hAnsi="Futura Hv BT"/>
        </w:rPr>
      </w:pPr>
    </w:p>
    <w:p w14:paraId="69680B2E" w14:textId="77777777" w:rsidR="00106E95" w:rsidRDefault="009B7E35" w:rsidP="00106E95">
      <w:pPr>
        <w:rPr>
          <w:rFonts w:ascii="Futura Hv BT" w:hAnsi="Futura Hv BT"/>
        </w:rPr>
      </w:pPr>
      <w:r>
        <w:rPr>
          <w:rFonts w:ascii="Futura Hv BT" w:hAnsi="Futura Hv BT"/>
        </w:rPr>
        <w:t>Hinweise/Bemerkungen:</w:t>
      </w:r>
    </w:p>
    <w:p w14:paraId="5781E303" w14:textId="77777777" w:rsidR="00106E95" w:rsidRDefault="00106E95" w:rsidP="00106E95">
      <w:pPr>
        <w:rPr>
          <w:rFonts w:ascii="Futura Hv BT" w:hAnsi="Futura Hv BT"/>
        </w:rPr>
      </w:pPr>
    </w:p>
    <w:p w14:paraId="2CEEDB3C" w14:textId="77777777" w:rsidR="00106E95" w:rsidRDefault="00106E95" w:rsidP="00106E95">
      <w:pPr>
        <w:rPr>
          <w:rFonts w:ascii="Futura Hv BT" w:hAnsi="Futura Hv BT"/>
        </w:rPr>
      </w:pPr>
    </w:p>
    <w:p w14:paraId="625D4AE9" w14:textId="77777777" w:rsidR="00106E95" w:rsidRDefault="00106E95" w:rsidP="00106E95">
      <w:pPr>
        <w:rPr>
          <w:rFonts w:ascii="Futura Hv BT" w:hAnsi="Futura Hv BT"/>
        </w:rPr>
      </w:pPr>
    </w:p>
    <w:p w14:paraId="300FBCBD" w14:textId="77777777" w:rsidR="00106E95" w:rsidRDefault="009B7E35" w:rsidP="00106E95">
      <w:r>
        <w:t>......................................................, den ..............................</w:t>
      </w:r>
    </w:p>
    <w:p w14:paraId="66C86E4F" w14:textId="77777777" w:rsidR="00106E95" w:rsidRDefault="009B7E35" w:rsidP="00106E95">
      <w:r>
        <w:t xml:space="preserve"> (Stempel und Unterschrift des Arztes)</w:t>
      </w:r>
    </w:p>
    <w:sectPr w:rsidR="00106E95" w:rsidSect="00106E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6788E" w14:textId="77777777" w:rsidR="009B7E35" w:rsidRDefault="009B7E35">
      <w:r>
        <w:separator/>
      </w:r>
    </w:p>
  </w:endnote>
  <w:endnote w:type="continuationSeparator" w:id="0">
    <w:p w14:paraId="1178E408" w14:textId="77777777" w:rsidR="009B7E35" w:rsidRDefault="009B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Hv BT">
    <w:panose1 w:val="020B0702020204020204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14"/>
      <w:gridCol w:w="1805"/>
      <w:gridCol w:w="4036"/>
    </w:tblGrid>
    <w:tr w:rsidR="00F0725B" w14:paraId="35565630" w14:textId="77777777" w:rsidTr="007E4FE0">
      <w:tc>
        <w:tcPr>
          <w:tcW w:w="1667" w:type="pct"/>
          <w:vMerge w:val="restart"/>
          <w:noWrap/>
          <w:vAlign w:val="center"/>
        </w:tcPr>
        <w:p w14:paraId="21723541" w14:textId="77777777" w:rsidR="007B79D1" w:rsidRPr="007B79D1" w:rsidRDefault="009B7E35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  <w:r w:rsidRPr="007B79D1">
            <w:rPr>
              <w:rFonts w:ascii="Arial" w:hAnsi="Arial"/>
              <w:sz w:val="20"/>
              <w:szCs w:val="22"/>
              <w:lang w:eastAsia="en-US"/>
            </w:rPr>
            <w:t xml:space="preserve">Version </w:t>
          </w:r>
          <w:r w:rsidRPr="007B79D1">
            <w:rPr>
              <w:rFonts w:ascii="Arial" w:hAnsi="Arial"/>
              <w:noProof/>
              <w:sz w:val="20"/>
              <w:szCs w:val="22"/>
              <w:lang w:eastAsia="en-US"/>
            </w:rPr>
            <w:t>3.0</w:t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t xml:space="preserve"> vom </w:t>
          </w:r>
          <w:r w:rsidRPr="007B79D1">
            <w:rPr>
              <w:rFonts w:ascii="Arial" w:hAnsi="Arial"/>
              <w:noProof/>
              <w:sz w:val="20"/>
              <w:szCs w:val="22"/>
              <w:lang w:eastAsia="en-US"/>
            </w:rPr>
            <w:t>13.02.2024 14:22</w:t>
          </w:r>
        </w:p>
        <w:p w14:paraId="3571B5B0" w14:textId="77777777" w:rsidR="007B79D1" w:rsidRPr="007B79D1" w:rsidRDefault="009B7E35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  <w:r w:rsidRPr="007B79D1">
            <w:rPr>
              <w:rFonts w:ascii="Arial" w:hAnsi="Arial"/>
              <w:sz w:val="20"/>
              <w:szCs w:val="22"/>
              <w:lang w:eastAsia="en-US"/>
            </w:rPr>
            <w:t xml:space="preserve">Prüfung: </w:t>
          </w:r>
          <w:r w:rsidR="00173E34">
            <w:rPr>
              <w:rFonts w:ascii="Arial" w:hAnsi="Arial"/>
              <w:noProof/>
              <w:sz w:val="20"/>
              <w:szCs w:val="22"/>
              <w:lang w:eastAsia="en-US"/>
            </w:rPr>
            <w:t>13.02.2024 10:48</w:t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t>Refer</w:t>
          </w:r>
          <w:r w:rsidR="003F3606">
            <w:rPr>
              <w:rFonts w:ascii="Arial" w:hAnsi="Arial"/>
              <w:sz w:val="20"/>
              <w:szCs w:val="22"/>
              <w:lang w:eastAsia="en-US"/>
            </w:rPr>
            <w:t>e</w:t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t>nt QM</w:t>
          </w:r>
        </w:p>
        <w:p w14:paraId="6653E7D1" w14:textId="77777777" w:rsidR="007B79D1" w:rsidRPr="007B79D1" w:rsidRDefault="009B7E35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  <w:r w:rsidRPr="007B79D1">
            <w:rPr>
              <w:rFonts w:ascii="Arial" w:hAnsi="Arial"/>
              <w:sz w:val="20"/>
              <w:szCs w:val="22"/>
              <w:lang w:eastAsia="en-US"/>
            </w:rPr>
            <w:t>Freigabe: GF</w:t>
          </w:r>
        </w:p>
      </w:tc>
      <w:tc>
        <w:tcPr>
          <w:tcW w:w="1667" w:type="pct"/>
          <w:vMerge w:val="restart"/>
          <w:noWrap/>
          <w:vAlign w:val="center"/>
        </w:tcPr>
        <w:p w14:paraId="3BF136AF" w14:textId="77777777" w:rsidR="007B79D1" w:rsidRPr="007B79D1" w:rsidRDefault="007B79D1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2FCBB7C9" w14:textId="77777777" w:rsidR="007B79D1" w:rsidRPr="007B79D1" w:rsidRDefault="009B7E35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  <w:r>
            <w:rPr>
              <w:rFonts w:ascii="Arial" w:hAnsi="Arial"/>
              <w:sz w:val="20"/>
              <w:szCs w:val="22"/>
              <w:lang w:eastAsia="en-US"/>
            </w:rPr>
            <w:t>SZ Am Stadtpark</w:t>
          </w:r>
        </w:p>
      </w:tc>
    </w:tr>
    <w:tr w:rsidR="00F0725B" w14:paraId="3D39432F" w14:textId="77777777" w:rsidTr="007E4FE0">
      <w:tc>
        <w:tcPr>
          <w:tcW w:w="1667" w:type="pct"/>
          <w:vMerge/>
          <w:noWrap/>
          <w:vAlign w:val="center"/>
        </w:tcPr>
        <w:p w14:paraId="4C3543CE" w14:textId="77777777" w:rsidR="007B79D1" w:rsidRPr="007B79D1" w:rsidRDefault="007B79D1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</w:p>
      </w:tc>
      <w:tc>
        <w:tcPr>
          <w:tcW w:w="1667" w:type="pct"/>
          <w:vMerge/>
          <w:noWrap/>
          <w:vAlign w:val="center"/>
        </w:tcPr>
        <w:p w14:paraId="327723E8" w14:textId="77777777" w:rsidR="007B79D1" w:rsidRPr="007B79D1" w:rsidRDefault="007B79D1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1FA94E9B" w14:textId="77777777" w:rsidR="007B79D1" w:rsidRPr="007B79D1" w:rsidRDefault="009B7E35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  <w:r w:rsidRPr="007B79D1">
            <w:rPr>
              <w:rFonts w:ascii="Arial" w:hAnsi="Arial"/>
              <w:sz w:val="20"/>
              <w:szCs w:val="22"/>
              <w:lang w:eastAsia="en-US"/>
            </w:rPr>
            <w:t xml:space="preserve">Datei: </w:t>
          </w:r>
          <w:r w:rsidRPr="007B79D1">
            <w:rPr>
              <w:rFonts w:ascii="Arial" w:hAnsi="Arial"/>
              <w:noProof/>
              <w:sz w:val="20"/>
              <w:szCs w:val="22"/>
              <w:lang w:eastAsia="en-US"/>
            </w:rPr>
            <w:t>F 04.03.02 Ärztlicher</w:t>
          </w:r>
          <w:r>
            <w:rPr>
              <w:rFonts w:ascii="Arial" w:hAnsi="Arial"/>
              <w:noProof/>
              <w:sz w:val="20"/>
              <w:szCs w:val="22"/>
              <w:lang w:eastAsia="en-US"/>
            </w:rPr>
            <w:t xml:space="preserve"> Fragebogen.docx</w:t>
          </w:r>
        </w:p>
      </w:tc>
    </w:tr>
    <w:tr w:rsidR="00F0725B" w14:paraId="26F3C9D8" w14:textId="77777777" w:rsidTr="007E4FE0">
      <w:tc>
        <w:tcPr>
          <w:tcW w:w="1667" w:type="pct"/>
          <w:vMerge/>
          <w:noWrap/>
          <w:vAlign w:val="center"/>
        </w:tcPr>
        <w:p w14:paraId="58D348BA" w14:textId="77777777" w:rsidR="007B79D1" w:rsidRPr="007B79D1" w:rsidRDefault="007B79D1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</w:p>
      </w:tc>
      <w:tc>
        <w:tcPr>
          <w:tcW w:w="1667" w:type="pct"/>
          <w:vMerge/>
          <w:noWrap/>
          <w:vAlign w:val="center"/>
        </w:tcPr>
        <w:p w14:paraId="3C99DB91" w14:textId="77777777" w:rsidR="007B79D1" w:rsidRPr="007B79D1" w:rsidRDefault="007B79D1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758914E7" w14:textId="77777777" w:rsidR="007B79D1" w:rsidRPr="007B79D1" w:rsidRDefault="009B7E35" w:rsidP="007B79D1">
          <w:pPr>
            <w:tabs>
              <w:tab w:val="center" w:pos="4536"/>
              <w:tab w:val="right" w:pos="9072"/>
            </w:tabs>
            <w:rPr>
              <w:rFonts w:ascii="Arial" w:hAnsi="Arial"/>
              <w:sz w:val="20"/>
              <w:szCs w:val="22"/>
              <w:lang w:eastAsia="en-US"/>
            </w:rPr>
          </w:pPr>
          <w:r w:rsidRPr="007B79D1">
            <w:rPr>
              <w:rFonts w:ascii="Arial" w:hAnsi="Arial"/>
              <w:sz w:val="20"/>
              <w:szCs w:val="22"/>
              <w:lang w:eastAsia="en-US"/>
            </w:rPr>
            <w:t xml:space="preserve">Seite </w:t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fldChar w:fldCharType="begin"/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instrText>PAGE</w:instrText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fldChar w:fldCharType="separate"/>
          </w:r>
          <w:r w:rsidR="00AA640D">
            <w:rPr>
              <w:rFonts w:ascii="Arial" w:hAnsi="Arial"/>
              <w:noProof/>
              <w:sz w:val="20"/>
              <w:szCs w:val="22"/>
              <w:lang w:eastAsia="en-US"/>
            </w:rPr>
            <w:t>2</w:t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fldChar w:fldCharType="end"/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t xml:space="preserve"> von </w:t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fldChar w:fldCharType="begin"/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instrText>NUMPAGES</w:instrText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fldChar w:fldCharType="separate"/>
          </w:r>
          <w:r w:rsidR="00AA640D">
            <w:rPr>
              <w:rFonts w:ascii="Arial" w:hAnsi="Arial"/>
              <w:noProof/>
              <w:sz w:val="20"/>
              <w:szCs w:val="22"/>
              <w:lang w:eastAsia="en-US"/>
            </w:rPr>
            <w:t>3</w:t>
          </w:r>
          <w:r w:rsidRPr="007B79D1">
            <w:rPr>
              <w:rFonts w:ascii="Arial" w:hAnsi="Arial"/>
              <w:sz w:val="20"/>
              <w:szCs w:val="22"/>
              <w:lang w:eastAsia="en-US"/>
            </w:rPr>
            <w:fldChar w:fldCharType="end"/>
          </w:r>
        </w:p>
      </w:tc>
    </w:tr>
  </w:tbl>
  <w:p w14:paraId="71933AE8" w14:textId="77777777" w:rsidR="007B79D1" w:rsidRDefault="007B79D1">
    <w:pPr>
      <w:tabs>
        <w:tab w:val="center" w:pos="4536"/>
        <w:tab w:val="right" w:pos="9072"/>
      </w:tabs>
      <w:rPr>
        <w:rFonts w:ascii="Arial" w:eastAsia="Calibri" w:hAnsi="Arial"/>
        <w:sz w:val="20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1"/>
      <w:gridCol w:w="2862"/>
      <w:gridCol w:w="3632"/>
    </w:tblGrid>
    <w:tr w:rsidR="00F0725B" w14:paraId="18467E2A" w14:textId="77777777" w:rsidTr="007E4FE0">
      <w:tc>
        <w:tcPr>
          <w:tcW w:w="1667" w:type="pct"/>
          <w:vMerge w:val="restart"/>
          <w:noWrap/>
          <w:vAlign w:val="center"/>
        </w:tcPr>
        <w:p w14:paraId="36D6C68D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Version </w:t>
          </w:r>
          <w:r w:rsidRPr="003633EA">
            <w:rPr>
              <w:rFonts w:ascii="Arial" w:hAnsi="Arial"/>
              <w:noProof/>
              <w:sz w:val="18"/>
              <w:szCs w:val="18"/>
              <w:lang w:eastAsia="en-US"/>
            </w:rPr>
            <w:t>3.0</w: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 vom </w:t>
          </w:r>
          <w:r w:rsidRPr="003633EA">
            <w:rPr>
              <w:rFonts w:ascii="Arial" w:hAnsi="Arial"/>
              <w:noProof/>
              <w:sz w:val="18"/>
              <w:szCs w:val="18"/>
              <w:lang w:eastAsia="en-US"/>
            </w:rPr>
            <w:t>13.02.2024 14:22</w:t>
          </w:r>
        </w:p>
        <w:p w14:paraId="688BDF65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Prüfung: </w:t>
          </w:r>
          <w:r w:rsidRPr="003633EA">
            <w:rPr>
              <w:rFonts w:ascii="Arial" w:hAnsi="Arial"/>
              <w:noProof/>
              <w:sz w:val="18"/>
              <w:szCs w:val="18"/>
              <w:lang w:eastAsia="en-US"/>
            </w:rPr>
            <w:t>13.02.2024 10:48</w:t>
          </w:r>
          <w:r w:rsidR="005C38DB">
            <w:rPr>
              <w:rFonts w:ascii="Arial" w:hAnsi="Arial"/>
              <w:sz w:val="18"/>
              <w:szCs w:val="18"/>
              <w:lang w:eastAsia="en-US"/>
            </w:rPr>
            <w:t>QAss</w:t>
          </w:r>
        </w:p>
        <w:p w14:paraId="59060D2B" w14:textId="77777777" w:rsidR="007B79D1" w:rsidRPr="003633EA" w:rsidRDefault="009B7E35" w:rsidP="005C38DB">
          <w:pPr>
            <w:rPr>
              <w:rFonts w:ascii="Arial" w:hAnsi="Arial"/>
              <w:sz w:val="18"/>
              <w:szCs w:val="18"/>
              <w:lang w:eastAsia="en-US"/>
            </w:rPr>
          </w:pP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Freigabe: </w:t>
          </w:r>
          <w:r w:rsidR="005C38DB">
            <w:rPr>
              <w:rFonts w:ascii="Arial" w:hAnsi="Arial"/>
              <w:sz w:val="18"/>
              <w:szCs w:val="18"/>
              <w:lang w:eastAsia="en-US"/>
            </w:rPr>
            <w:t>EL</w:t>
          </w:r>
        </w:p>
      </w:tc>
      <w:tc>
        <w:tcPr>
          <w:tcW w:w="1667" w:type="pct"/>
          <w:vMerge w:val="restart"/>
          <w:noWrap/>
          <w:vAlign w:val="center"/>
        </w:tcPr>
        <w:p w14:paraId="5833FE8A" w14:textId="77777777" w:rsidR="007B79D1" w:rsidRPr="003633EA" w:rsidRDefault="007B79D1" w:rsidP="007B79D1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5DB8DEC1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>
            <w:rPr>
              <w:rFonts w:ascii="Arial" w:hAnsi="Arial"/>
              <w:sz w:val="18"/>
              <w:szCs w:val="18"/>
              <w:lang w:eastAsia="en-US"/>
            </w:rPr>
            <w:t>SZ Am Stadtpark</w:t>
          </w:r>
        </w:p>
      </w:tc>
    </w:tr>
    <w:tr w:rsidR="00F0725B" w14:paraId="6A6E0B91" w14:textId="77777777" w:rsidTr="007E4FE0">
      <w:tc>
        <w:tcPr>
          <w:tcW w:w="1667" w:type="pct"/>
          <w:vMerge/>
          <w:noWrap/>
          <w:vAlign w:val="center"/>
        </w:tcPr>
        <w:p w14:paraId="6362C1E2" w14:textId="77777777" w:rsidR="007B79D1" w:rsidRPr="003633EA" w:rsidRDefault="007B79D1" w:rsidP="007B79D1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vMerge/>
          <w:noWrap/>
          <w:vAlign w:val="center"/>
        </w:tcPr>
        <w:p w14:paraId="5EB4F6E2" w14:textId="77777777" w:rsidR="007B79D1" w:rsidRPr="003633EA" w:rsidRDefault="007B79D1" w:rsidP="007B79D1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5F7018A3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 w:rsidRPr="00792B5F">
            <w:rPr>
              <w:rFonts w:ascii="Arial" w:hAnsi="Arial"/>
              <w:sz w:val="18"/>
              <w:szCs w:val="18"/>
              <w:lang w:eastAsia="en-US"/>
            </w:rPr>
            <w:t xml:space="preserve">Datei: </w:t>
          </w:r>
          <w:r w:rsidRPr="00792B5F">
            <w:rPr>
              <w:rFonts w:ascii="Arial" w:hAnsi="Arial"/>
              <w:noProof/>
              <w:sz w:val="18"/>
              <w:szCs w:val="18"/>
              <w:lang w:eastAsia="en-US"/>
            </w:rPr>
            <w:t>F 04.03.02 Ärztlicher Fragebogen.docx</w:t>
          </w:r>
        </w:p>
      </w:tc>
    </w:tr>
    <w:tr w:rsidR="00F0725B" w14:paraId="516CA9C0" w14:textId="77777777" w:rsidTr="007E4FE0">
      <w:tc>
        <w:tcPr>
          <w:tcW w:w="1667" w:type="pct"/>
          <w:vMerge/>
          <w:noWrap/>
          <w:vAlign w:val="center"/>
        </w:tcPr>
        <w:p w14:paraId="1ABE982A" w14:textId="77777777" w:rsidR="007B79D1" w:rsidRPr="003633EA" w:rsidRDefault="007B79D1" w:rsidP="007B79D1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vMerge/>
          <w:noWrap/>
          <w:vAlign w:val="center"/>
        </w:tcPr>
        <w:p w14:paraId="1CE0389C" w14:textId="77777777" w:rsidR="007B79D1" w:rsidRPr="003633EA" w:rsidRDefault="007B79D1" w:rsidP="007B79D1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60E878BC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Seite </w: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begin"/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instrText>PAGE</w:instrTex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separate"/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t>2</w: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end"/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 von </w: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begin"/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instrText>NUMPAGES</w:instrTex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separate"/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t>2</w: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end"/>
          </w:r>
        </w:p>
      </w:tc>
    </w:tr>
  </w:tbl>
  <w:p w14:paraId="50B90257" w14:textId="77777777" w:rsidR="007B79D1" w:rsidRDefault="007B79D1">
    <w:pPr>
      <w:tabs>
        <w:tab w:val="center" w:pos="4536"/>
        <w:tab w:val="right" w:pos="9072"/>
      </w:tabs>
      <w:rPr>
        <w:rFonts w:ascii="Arial" w:eastAsia="Calibri" w:hAnsi="Arial"/>
        <w:sz w:val="20"/>
        <w:szCs w:val="22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63"/>
      <w:gridCol w:w="2560"/>
      <w:gridCol w:w="3632"/>
    </w:tblGrid>
    <w:tr w:rsidR="00F0725B" w14:paraId="4961FAD0" w14:textId="77777777" w:rsidTr="007B79D1">
      <w:tc>
        <w:tcPr>
          <w:tcW w:w="1667" w:type="pct"/>
          <w:noWrap/>
          <w:vAlign w:val="center"/>
        </w:tcPr>
        <w:p w14:paraId="582E71A8" w14:textId="77777777" w:rsidR="00792B5F" w:rsidRPr="003633EA" w:rsidRDefault="00792B5F" w:rsidP="003633EA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08CB1B84" w14:textId="77777777" w:rsidR="00792B5F" w:rsidRPr="003633EA" w:rsidRDefault="00792B5F" w:rsidP="003633EA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72EB567D" w14:textId="77777777" w:rsidR="00792B5F" w:rsidRDefault="00792B5F" w:rsidP="003633EA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</w:tr>
    <w:tr w:rsidR="00F0725B" w14:paraId="23BDA7D9" w14:textId="77777777" w:rsidTr="007B79D1">
      <w:tc>
        <w:tcPr>
          <w:tcW w:w="1667" w:type="pct"/>
          <w:vMerge w:val="restart"/>
          <w:noWrap/>
          <w:vAlign w:val="center"/>
        </w:tcPr>
        <w:p w14:paraId="4EDFCBB6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Version </w:t>
          </w:r>
          <w:r w:rsidRPr="003633EA">
            <w:rPr>
              <w:rFonts w:ascii="Arial" w:hAnsi="Arial"/>
              <w:noProof/>
              <w:sz w:val="18"/>
              <w:szCs w:val="18"/>
              <w:lang w:eastAsia="en-US"/>
            </w:rPr>
            <w:t>3.0</w: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 vom </w:t>
          </w:r>
          <w:r w:rsidRPr="003633EA">
            <w:rPr>
              <w:rFonts w:ascii="Arial" w:hAnsi="Arial"/>
              <w:noProof/>
              <w:sz w:val="18"/>
              <w:szCs w:val="18"/>
              <w:lang w:eastAsia="en-US"/>
            </w:rPr>
            <w:t>13.02.2024 14:22</w:t>
          </w:r>
        </w:p>
        <w:p w14:paraId="7A96F043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Prüfung: </w:t>
          </w:r>
          <w:r w:rsidRPr="003633EA">
            <w:rPr>
              <w:rFonts w:ascii="Arial" w:hAnsi="Arial"/>
              <w:noProof/>
              <w:sz w:val="18"/>
              <w:szCs w:val="18"/>
              <w:lang w:eastAsia="en-US"/>
            </w:rPr>
            <w:t>13.02.2024 10:48</w:t>
          </w:r>
          <w:r>
            <w:rPr>
              <w:rFonts w:ascii="Arial" w:hAnsi="Arial"/>
              <w:sz w:val="18"/>
              <w:szCs w:val="18"/>
              <w:lang w:eastAsia="en-US"/>
            </w:rPr>
            <w:t>Refer</w:t>
          </w:r>
          <w:r w:rsidR="00F77323">
            <w:rPr>
              <w:rFonts w:ascii="Arial" w:hAnsi="Arial"/>
              <w:sz w:val="18"/>
              <w:szCs w:val="18"/>
              <w:lang w:eastAsia="en-US"/>
            </w:rPr>
            <w:t>e</w:t>
          </w:r>
          <w:r>
            <w:rPr>
              <w:rFonts w:ascii="Arial" w:hAnsi="Arial"/>
              <w:sz w:val="18"/>
              <w:szCs w:val="18"/>
              <w:lang w:eastAsia="en-US"/>
            </w:rPr>
            <w:t>nt QM</w:t>
          </w:r>
        </w:p>
        <w:p w14:paraId="0B8C30CE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Freigabe: </w:t>
          </w:r>
          <w:r>
            <w:rPr>
              <w:rFonts w:ascii="Arial" w:hAnsi="Arial"/>
              <w:sz w:val="18"/>
              <w:szCs w:val="18"/>
              <w:lang w:eastAsia="en-US"/>
            </w:rPr>
            <w:t>GF</w:t>
          </w:r>
        </w:p>
      </w:tc>
      <w:tc>
        <w:tcPr>
          <w:tcW w:w="1667" w:type="pct"/>
          <w:vMerge w:val="restart"/>
          <w:noWrap/>
          <w:vAlign w:val="center"/>
        </w:tcPr>
        <w:p w14:paraId="1C39090F" w14:textId="77777777" w:rsidR="007B79D1" w:rsidRPr="003633EA" w:rsidRDefault="007B79D1" w:rsidP="007B79D1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531D3D18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>
            <w:rPr>
              <w:rFonts w:ascii="Arial" w:hAnsi="Arial"/>
              <w:sz w:val="18"/>
              <w:szCs w:val="18"/>
              <w:lang w:eastAsia="en-US"/>
            </w:rPr>
            <w:t>SZ Am Stadtpark</w:t>
          </w:r>
        </w:p>
      </w:tc>
    </w:tr>
    <w:tr w:rsidR="00F0725B" w14:paraId="7820CFF5" w14:textId="77777777" w:rsidTr="007B79D1">
      <w:tc>
        <w:tcPr>
          <w:tcW w:w="1667" w:type="pct"/>
          <w:vMerge/>
          <w:noWrap/>
          <w:vAlign w:val="center"/>
        </w:tcPr>
        <w:p w14:paraId="3DDCF969" w14:textId="77777777" w:rsidR="007B79D1" w:rsidRPr="003633EA" w:rsidRDefault="007B79D1" w:rsidP="007B79D1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vMerge/>
          <w:noWrap/>
          <w:vAlign w:val="center"/>
        </w:tcPr>
        <w:p w14:paraId="61591938" w14:textId="77777777" w:rsidR="007B79D1" w:rsidRPr="003633EA" w:rsidRDefault="007B79D1" w:rsidP="007B79D1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32295EA6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 w:rsidRPr="00792B5F">
            <w:rPr>
              <w:rFonts w:ascii="Arial" w:hAnsi="Arial"/>
              <w:sz w:val="18"/>
              <w:szCs w:val="18"/>
              <w:lang w:eastAsia="en-US"/>
            </w:rPr>
            <w:t xml:space="preserve">Datei: </w:t>
          </w:r>
          <w:r w:rsidRPr="00792B5F">
            <w:rPr>
              <w:rFonts w:ascii="Arial" w:hAnsi="Arial"/>
              <w:noProof/>
              <w:sz w:val="18"/>
              <w:szCs w:val="18"/>
              <w:lang w:eastAsia="en-US"/>
            </w:rPr>
            <w:t>F 04.03.02 Ärztlicher Fragebogen.docx</w:t>
          </w:r>
        </w:p>
      </w:tc>
    </w:tr>
    <w:tr w:rsidR="00F0725B" w14:paraId="41514BFC" w14:textId="77777777" w:rsidTr="007B79D1">
      <w:tc>
        <w:tcPr>
          <w:tcW w:w="1667" w:type="pct"/>
          <w:vMerge/>
          <w:noWrap/>
          <w:vAlign w:val="center"/>
        </w:tcPr>
        <w:p w14:paraId="1DD6D90D" w14:textId="77777777" w:rsidR="007B79D1" w:rsidRPr="003633EA" w:rsidRDefault="007B79D1" w:rsidP="007B79D1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vMerge/>
          <w:noWrap/>
          <w:vAlign w:val="center"/>
        </w:tcPr>
        <w:p w14:paraId="565182B1" w14:textId="77777777" w:rsidR="007B79D1" w:rsidRPr="003633EA" w:rsidRDefault="007B79D1" w:rsidP="007B79D1">
          <w:pPr>
            <w:rPr>
              <w:rFonts w:ascii="Arial" w:hAnsi="Arial"/>
              <w:sz w:val="18"/>
              <w:szCs w:val="18"/>
              <w:lang w:eastAsia="en-US"/>
            </w:rPr>
          </w:pPr>
        </w:p>
      </w:tc>
      <w:tc>
        <w:tcPr>
          <w:tcW w:w="1667" w:type="pct"/>
          <w:noWrap/>
          <w:vAlign w:val="center"/>
        </w:tcPr>
        <w:p w14:paraId="100F9845" w14:textId="77777777" w:rsidR="007B79D1" w:rsidRPr="003633EA" w:rsidRDefault="009B7E35" w:rsidP="007B79D1">
          <w:pPr>
            <w:rPr>
              <w:rFonts w:ascii="Arial" w:hAnsi="Arial"/>
              <w:sz w:val="18"/>
              <w:szCs w:val="18"/>
              <w:lang w:eastAsia="en-US"/>
            </w:rPr>
          </w:pP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Seite </w: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begin"/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instrText>PAGE</w:instrTex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separate"/>
          </w:r>
          <w:r w:rsidR="00AA640D">
            <w:rPr>
              <w:rFonts w:ascii="Arial" w:hAnsi="Arial"/>
              <w:noProof/>
              <w:sz w:val="18"/>
              <w:szCs w:val="18"/>
              <w:lang w:eastAsia="en-US"/>
            </w:rPr>
            <w:t>1</w: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end"/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t xml:space="preserve"> von </w: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begin"/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instrText>NUMPAGES</w:instrTex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separate"/>
          </w:r>
          <w:r w:rsidR="00AA640D">
            <w:rPr>
              <w:rFonts w:ascii="Arial" w:hAnsi="Arial"/>
              <w:noProof/>
              <w:sz w:val="18"/>
              <w:szCs w:val="18"/>
              <w:lang w:eastAsia="en-US"/>
            </w:rPr>
            <w:t>3</w:t>
          </w:r>
          <w:r w:rsidRPr="003633EA">
            <w:rPr>
              <w:rFonts w:ascii="Arial" w:hAnsi="Arial"/>
              <w:sz w:val="18"/>
              <w:szCs w:val="18"/>
              <w:lang w:eastAsia="en-US"/>
            </w:rPr>
            <w:fldChar w:fldCharType="end"/>
          </w:r>
        </w:p>
      </w:tc>
    </w:tr>
  </w:tbl>
  <w:p w14:paraId="66DCCFDF" w14:textId="77777777" w:rsidR="00F94787" w:rsidRPr="003633EA" w:rsidRDefault="00F94787" w:rsidP="001B576E">
    <w:pPr>
      <w:spacing w:after="160" w:line="259" w:lineRule="auto"/>
      <w:rPr>
        <w:rFonts w:ascii="Arial" w:eastAsia="Calibri" w:hAnsi="Arial"/>
        <w:sz w:val="2"/>
        <w:szCs w:val="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89D3E" w14:textId="77777777" w:rsidR="009B7E35" w:rsidRDefault="009B7E35">
      <w:r>
        <w:separator/>
      </w:r>
    </w:p>
  </w:footnote>
  <w:footnote w:type="continuationSeparator" w:id="0">
    <w:p w14:paraId="4F8A4C1E" w14:textId="77777777" w:rsidR="009B7E35" w:rsidRDefault="009B7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3691" w14:textId="77777777" w:rsidR="00F94787" w:rsidRPr="003633EA" w:rsidRDefault="009B7E35" w:rsidP="007B79D1">
    <w:pPr>
      <w:spacing w:after="160" w:line="259" w:lineRule="auto"/>
      <w:jc w:val="right"/>
      <w:rPr>
        <w:rFonts w:ascii="Arial" w:eastAsia="Calibri" w:hAnsi="Arial"/>
        <w:sz w:val="2"/>
        <w:szCs w:val="2"/>
        <w:lang w:eastAsia="en-US"/>
      </w:rPr>
    </w:pPr>
    <w:r>
      <w:rPr>
        <w:noProof/>
        <w:sz w:val="2"/>
        <w:szCs w:val="2"/>
      </w:rPr>
      <w:drawing>
        <wp:inline distT="0" distB="0" distL="0" distR="0" wp14:anchorId="077B8FAD" wp14:editId="2A4391E7">
          <wp:extent cx="1284539" cy="399917"/>
          <wp:effectExtent l="0" t="0" r="0" b="635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4539" cy="3999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8"/>
      <w:gridCol w:w="3118"/>
      <w:gridCol w:w="3119"/>
    </w:tblGrid>
    <w:tr w:rsidR="00F0725B" w14:paraId="3A1D31C2" w14:textId="77777777" w:rsidTr="003633EA">
      <w:tc>
        <w:tcPr>
          <w:tcW w:w="1650" w:type="pct"/>
        </w:tcPr>
        <w:p w14:paraId="77D0FC86" w14:textId="77777777" w:rsidR="00A652EC" w:rsidRPr="001B576E" w:rsidRDefault="00A652EC" w:rsidP="003633EA">
          <w:pPr>
            <w:rPr>
              <w:rFonts w:ascii="Arial" w:hAnsi="Arial"/>
              <w:sz w:val="20"/>
              <w:szCs w:val="22"/>
              <w:lang w:eastAsia="en-US"/>
            </w:rPr>
          </w:pPr>
        </w:p>
      </w:tc>
      <w:tc>
        <w:tcPr>
          <w:tcW w:w="1650" w:type="pct"/>
          <w:vAlign w:val="center"/>
        </w:tcPr>
        <w:p w14:paraId="2774AAC6" w14:textId="77777777" w:rsidR="00A652EC" w:rsidRPr="001B576E" w:rsidRDefault="00A652EC" w:rsidP="003633EA">
          <w:pPr>
            <w:jc w:val="center"/>
            <w:rPr>
              <w:rFonts w:ascii="Arial" w:hAnsi="Arial"/>
              <w:sz w:val="20"/>
              <w:szCs w:val="22"/>
              <w:lang w:eastAsia="en-US"/>
            </w:rPr>
          </w:pPr>
        </w:p>
      </w:tc>
      <w:tc>
        <w:tcPr>
          <w:tcW w:w="1650" w:type="pct"/>
        </w:tcPr>
        <w:p w14:paraId="41C83EC7" w14:textId="77777777" w:rsidR="00A652EC" w:rsidRPr="001B576E" w:rsidRDefault="009B7E35" w:rsidP="003633EA">
          <w:pPr>
            <w:jc w:val="right"/>
            <w:rPr>
              <w:rFonts w:ascii="Arial" w:hAnsi="Arial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inline distT="0" distB="0" distL="0" distR="0" wp14:anchorId="7D410B47" wp14:editId="435AA41F">
                <wp:extent cx="1284539" cy="399917"/>
                <wp:effectExtent l="0" t="0" r="0" b="635"/>
                <wp:docPr id="8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1" descr="AWOLogo mit BV Zusat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4539" cy="39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0AB4AC" w14:textId="77777777" w:rsidR="00083197" w:rsidRPr="003633EA" w:rsidRDefault="00083197" w:rsidP="001B576E">
    <w:pPr>
      <w:spacing w:after="160" w:line="259" w:lineRule="auto"/>
      <w:rPr>
        <w:rFonts w:ascii="Arial" w:eastAsia="Calibri" w:hAnsi="Arial"/>
        <w:sz w:val="2"/>
        <w:szCs w:val="2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8"/>
      <w:gridCol w:w="3118"/>
      <w:gridCol w:w="3119"/>
    </w:tblGrid>
    <w:tr w:rsidR="00F0725B" w14:paraId="71AA41AD" w14:textId="77777777" w:rsidTr="003633EA">
      <w:tc>
        <w:tcPr>
          <w:tcW w:w="1650" w:type="pct"/>
        </w:tcPr>
        <w:p w14:paraId="42E539B6" w14:textId="77777777" w:rsidR="00F94787" w:rsidRPr="001B576E" w:rsidRDefault="00F94787" w:rsidP="001B576E">
          <w:pPr>
            <w:spacing w:after="160" w:line="259" w:lineRule="auto"/>
            <w:rPr>
              <w:rFonts w:ascii="Arial" w:hAnsi="Arial"/>
              <w:sz w:val="20"/>
              <w:szCs w:val="22"/>
              <w:lang w:eastAsia="en-US"/>
            </w:rPr>
          </w:pPr>
        </w:p>
      </w:tc>
      <w:tc>
        <w:tcPr>
          <w:tcW w:w="1650" w:type="pct"/>
          <w:vAlign w:val="center"/>
        </w:tcPr>
        <w:p w14:paraId="6EE3E477" w14:textId="77777777" w:rsidR="00F94787" w:rsidRPr="001B576E" w:rsidRDefault="00F94787" w:rsidP="003633EA">
          <w:pPr>
            <w:spacing w:after="160" w:line="259" w:lineRule="auto"/>
            <w:jc w:val="center"/>
            <w:rPr>
              <w:rFonts w:ascii="Arial" w:hAnsi="Arial"/>
              <w:sz w:val="20"/>
              <w:szCs w:val="22"/>
              <w:lang w:eastAsia="en-US"/>
            </w:rPr>
          </w:pPr>
        </w:p>
      </w:tc>
      <w:tc>
        <w:tcPr>
          <w:tcW w:w="1650" w:type="pct"/>
        </w:tcPr>
        <w:p w14:paraId="37C091E8" w14:textId="77777777" w:rsidR="00F94787" w:rsidRPr="001B576E" w:rsidRDefault="009B7E35" w:rsidP="003633EA">
          <w:pPr>
            <w:spacing w:after="160" w:line="259" w:lineRule="auto"/>
            <w:jc w:val="right"/>
            <w:rPr>
              <w:rFonts w:ascii="Arial" w:hAnsi="Arial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inline distT="0" distB="0" distL="0" distR="0" wp14:anchorId="07570086" wp14:editId="2FBBBE31">
                <wp:extent cx="1284539" cy="399917"/>
                <wp:effectExtent l="0" t="0" r="0" b="635"/>
                <wp:docPr id="119408780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408780" name="Picture 1" descr="AWOLogo mit BV Zusat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4539" cy="39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A6863B" w14:textId="77777777" w:rsidR="00F94787" w:rsidRPr="003633EA" w:rsidRDefault="00F94787" w:rsidP="001B576E">
    <w:pPr>
      <w:spacing w:after="160" w:line="259" w:lineRule="auto"/>
      <w:rPr>
        <w:rFonts w:ascii="Arial" w:eastAsia="Calibri" w:hAnsi="Arial"/>
        <w:sz w:val="2"/>
        <w:szCs w:val="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12A213E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D881A36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1">
    <w:nsid w:val="2A0955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4DA3BD6"/>
    <w:multiLevelType w:val="hybridMultilevel"/>
    <w:tmpl w:val="77964324"/>
    <w:lvl w:ilvl="0" w:tplc="59D0D2B2">
      <w:start w:val="1"/>
      <w:numFmt w:val="bullet"/>
      <w:lvlText w:val="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  <w:lvl w:ilvl="1" w:tplc="86CEF0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14B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8C5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A3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EAD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267A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E2EA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1A58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3E7EF1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1">
    <w:nsid w:val="49737D31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1">
    <w:nsid w:val="71F34DB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6299387">
    <w:abstractNumId w:val="6"/>
  </w:num>
  <w:num w:numId="2" w16cid:durableId="2107075438">
    <w:abstractNumId w:val="2"/>
  </w:num>
  <w:num w:numId="3" w16cid:durableId="1005278508">
    <w:abstractNumId w:val="4"/>
  </w:num>
  <w:num w:numId="4" w16cid:durableId="1892031704">
    <w:abstractNumId w:val="3"/>
  </w:num>
  <w:num w:numId="5" w16cid:durableId="258609078">
    <w:abstractNumId w:val="1"/>
  </w:num>
  <w:num w:numId="6" w16cid:durableId="1077021018">
    <w:abstractNumId w:val="5"/>
  </w:num>
  <w:num w:numId="7" w16cid:durableId="208668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91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F4"/>
    <w:rsid w:val="000144B7"/>
    <w:rsid w:val="00083197"/>
    <w:rsid w:val="00092EEA"/>
    <w:rsid w:val="00106E95"/>
    <w:rsid w:val="001246CF"/>
    <w:rsid w:val="00173E34"/>
    <w:rsid w:val="001B576E"/>
    <w:rsid w:val="001F37F5"/>
    <w:rsid w:val="00235CE2"/>
    <w:rsid w:val="00285F2B"/>
    <w:rsid w:val="002A11F4"/>
    <w:rsid w:val="00351A2E"/>
    <w:rsid w:val="003633EA"/>
    <w:rsid w:val="003C096E"/>
    <w:rsid w:val="003C6F29"/>
    <w:rsid w:val="003F3606"/>
    <w:rsid w:val="004D7A39"/>
    <w:rsid w:val="004E18B7"/>
    <w:rsid w:val="004E4FD9"/>
    <w:rsid w:val="004F57C8"/>
    <w:rsid w:val="00513B42"/>
    <w:rsid w:val="005C38DB"/>
    <w:rsid w:val="005D4EA6"/>
    <w:rsid w:val="005D5DBD"/>
    <w:rsid w:val="005E2B58"/>
    <w:rsid w:val="00613642"/>
    <w:rsid w:val="00615D62"/>
    <w:rsid w:val="00632D8B"/>
    <w:rsid w:val="00640057"/>
    <w:rsid w:val="00675AE3"/>
    <w:rsid w:val="006E1285"/>
    <w:rsid w:val="0072462F"/>
    <w:rsid w:val="007412EF"/>
    <w:rsid w:val="00792B5F"/>
    <w:rsid w:val="007B79D1"/>
    <w:rsid w:val="007D102C"/>
    <w:rsid w:val="007D1E06"/>
    <w:rsid w:val="00805C15"/>
    <w:rsid w:val="0087798B"/>
    <w:rsid w:val="008D7CDB"/>
    <w:rsid w:val="008E7B45"/>
    <w:rsid w:val="009173A1"/>
    <w:rsid w:val="00932482"/>
    <w:rsid w:val="00941842"/>
    <w:rsid w:val="0094713C"/>
    <w:rsid w:val="00981769"/>
    <w:rsid w:val="009B7E35"/>
    <w:rsid w:val="00A171EC"/>
    <w:rsid w:val="00A652EC"/>
    <w:rsid w:val="00A65FD3"/>
    <w:rsid w:val="00AA640D"/>
    <w:rsid w:val="00B673DC"/>
    <w:rsid w:val="00B67943"/>
    <w:rsid w:val="00B707D4"/>
    <w:rsid w:val="00BC18B0"/>
    <w:rsid w:val="00BD7437"/>
    <w:rsid w:val="00C82C29"/>
    <w:rsid w:val="00C93322"/>
    <w:rsid w:val="00D477EC"/>
    <w:rsid w:val="00D55985"/>
    <w:rsid w:val="00D92A60"/>
    <w:rsid w:val="00E44590"/>
    <w:rsid w:val="00E71556"/>
    <w:rsid w:val="00EC4701"/>
    <w:rsid w:val="00ED67F7"/>
    <w:rsid w:val="00EE31D9"/>
    <w:rsid w:val="00F0725B"/>
    <w:rsid w:val="00F22AFC"/>
    <w:rsid w:val="00F31BBE"/>
    <w:rsid w:val="00F769D3"/>
    <w:rsid w:val="00F77323"/>
    <w:rsid w:val="00F94787"/>
    <w:rsid w:val="00FB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D38D2"/>
  <w15:docId w15:val="{DE1B58E6-E5BC-48A8-BA6F-7F5E9493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rd">
    <w:name w:val="Normal"/>
    <w:qFormat/>
    <w:rPr>
      <w:rFonts w:ascii="Futura Bk BT" w:hAnsi="Futura Bk BT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jc w:val="both"/>
      <w:outlineLvl w:val="0"/>
    </w:pPr>
    <w:rPr>
      <w:b/>
      <w:szCs w:val="20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both"/>
      <w:outlineLvl w:val="1"/>
    </w:pPr>
    <w:rPr>
      <w:rFonts w:ascii="Arial" w:hAnsi="Arial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spacing w:before="240" w:after="60" w:line="360" w:lineRule="auto"/>
      <w:jc w:val="both"/>
      <w:outlineLvl w:val="2"/>
    </w:pPr>
    <w:rPr>
      <w:rFonts w:ascii="Arial" w:hAnsi="Arial"/>
      <w:b/>
      <w:i/>
      <w:szCs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32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Futura Hv BT" w:hAnsi="Futura Hv BT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AA">
    <w:name w:val="Tab AA"/>
    <w:pPr>
      <w:ind w:left="360"/>
    </w:pPr>
    <w:rPr>
      <w:b/>
      <w:bCs/>
    </w:rPr>
  </w:style>
  <w:style w:type="paragraph" w:customStyle="1" w:styleId="tbz-Standard">
    <w:name w:val="tbz-Standard"/>
    <w:pPr>
      <w:spacing w:after="60"/>
    </w:pPr>
    <w:rPr>
      <w:rFonts w:ascii="Arial" w:hAnsi="Arial"/>
      <w:sz w:val="24"/>
    </w:rPr>
  </w:style>
  <w:style w:type="paragraph" w:styleId="Verzeichnis1">
    <w:name w:val="toc 1"/>
    <w:basedOn w:val="Standard"/>
    <w:next w:val="Standard"/>
    <w:autoRedefine/>
    <w:semiHidden/>
    <w:pPr>
      <w:spacing w:before="120" w:after="120"/>
    </w:pPr>
    <w:rPr>
      <w:rFonts w:ascii="Times New Roman" w:hAnsi="Times New Roman"/>
      <w:b/>
      <w:cap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pPr>
      <w:ind w:left="200"/>
    </w:pPr>
    <w:rPr>
      <w:rFonts w:ascii="Times New Roman" w:hAnsi="Times New Roman"/>
      <w:smallCap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062"/>
      </w:tabs>
      <w:spacing w:line="360" w:lineRule="auto"/>
      <w:ind w:left="454"/>
      <w:jc w:val="both"/>
    </w:pPr>
    <w:rPr>
      <w:i/>
      <w:smallCaps/>
      <w:noProof/>
    </w:rPr>
  </w:style>
  <w:style w:type="paragraph" w:styleId="Textkrper2">
    <w:name w:val="Body Text 2"/>
    <w:basedOn w:val="Standard"/>
    <w:pPr>
      <w:tabs>
        <w:tab w:val="left" w:pos="284"/>
        <w:tab w:val="right" w:pos="8505"/>
      </w:tabs>
      <w:spacing w:line="360" w:lineRule="auto"/>
      <w:jc w:val="both"/>
    </w:pPr>
    <w:rPr>
      <w:rFonts w:ascii="Arial" w:hAnsi="Arial"/>
      <w:szCs w:val="20"/>
    </w:rPr>
  </w:style>
  <w:style w:type="paragraph" w:styleId="Textkrper">
    <w:name w:val="Body Text"/>
    <w:basedOn w:val="Standard"/>
    <w:pPr>
      <w:tabs>
        <w:tab w:val="left" w:pos="284"/>
        <w:tab w:val="right" w:pos="8505"/>
      </w:tabs>
      <w:ind w:right="-1"/>
      <w:jc w:val="both"/>
    </w:pPr>
    <w:rPr>
      <w:rFonts w:ascii="Arial" w:hAnsi="Arial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uiPriority w:val="39"/>
    <w:rsid w:val="0068318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4E18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E18B7"/>
    <w:rPr>
      <w:rFonts w:ascii="Tahoma" w:hAnsi="Tahoma" w:cs="Tahoma"/>
      <w:sz w:val="16"/>
      <w:szCs w:val="16"/>
    </w:rPr>
  </w:style>
  <w:style w:type="table" w:customStyle="1" w:styleId="TableGrid0">
    <w:name w:val="Table Grid_0"/>
    <w:basedOn w:val="NormaleTabelle"/>
    <w:uiPriority w:val="39"/>
    <w:rsid w:val="0068318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NormaleTabelle"/>
    <w:uiPriority w:val="39"/>
    <w:rsid w:val="0068318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NormaleTabelle"/>
    <w:uiPriority w:val="39"/>
    <w:rsid w:val="0068318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QM\Formulare\Formbl-Zert-Blanco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99014A548EDD4980ECEC83A672DB4C" ma:contentTypeVersion="0" ma:contentTypeDescription="Ein neues Dokument erstellen." ma:contentTypeScope="" ma:versionID="0d63124f2c77a9420763a04e064412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d5e11d0132dc5bb78ad0fb0e89938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1F8382-E710-4B4A-B0E4-61E24701ADBC}"/>
</file>

<file path=customXml/itemProps2.xml><?xml version="1.0" encoding="utf-8"?>
<ds:datastoreItem xmlns:ds="http://schemas.openxmlformats.org/officeDocument/2006/customXml" ds:itemID="{6019C14E-6A42-4DF2-9F19-197D84D5F4CE}"/>
</file>

<file path=customXml/itemProps3.xml><?xml version="1.0" encoding="utf-8"?>
<ds:datastoreItem xmlns:ds="http://schemas.openxmlformats.org/officeDocument/2006/customXml" ds:itemID="{686FD017-1A17-4BB9-A4A8-03DD3AE366BC}"/>
</file>

<file path=docProps/app.xml><?xml version="1.0" encoding="utf-8"?>
<Properties xmlns="http://schemas.openxmlformats.org/officeDocument/2006/extended-properties" xmlns:vt="http://schemas.openxmlformats.org/officeDocument/2006/docPropsVTypes">
  <Template>Formbl-Zert-Blanco</Template>
  <TotalTime>0</TotalTime>
  <Pages>2</Pages>
  <Words>521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 4</vt:lpstr>
    </vt:vector>
  </TitlesOfParts>
  <Company>AWO BV BADEN e.V.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4</dc:title>
  <dc:creator>Hennch</dc:creator>
  <cp:lastModifiedBy>Muellhaeusler Caren</cp:lastModifiedBy>
  <cp:revision>2</cp:revision>
  <cp:lastPrinted>2019-12-06T10:10:00Z</cp:lastPrinted>
  <dcterms:created xsi:type="dcterms:W3CDTF">2024-02-19T13:44:00Z</dcterms:created>
  <dcterms:modified xsi:type="dcterms:W3CDTF">2024-02-19T13:44:00Z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0x010100F699014A548EDD4980ECEC83A672DB4C</vt:lpwstr>
  </property>
  <property fmtid="{D5CDD505-2E9C-101B-9397-08002B2CF9AE}" pid="3" name="Order">
    <vt:r8>60600</vt:r8>
  </property>
</Properties>
</file>